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50DB3" w14:textId="5232ED94" w:rsidR="003C7434" w:rsidRPr="003C7434" w:rsidRDefault="003C7434" w:rsidP="003C7434">
      <w:pPr>
        <w:pStyle w:val="Kommentartext"/>
        <w:jc w:val="both"/>
        <w:rPr>
          <w:rFonts w:ascii="Arial" w:hAnsi="Arial" w:cs="Arial"/>
          <w:sz w:val="22"/>
          <w:szCs w:val="22"/>
        </w:rPr>
      </w:pPr>
      <w:proofErr w:type="spellStart"/>
      <w:r w:rsidRPr="003C7434">
        <w:rPr>
          <w:rFonts w:ascii="Arial" w:hAnsi="Arial" w:cs="Arial"/>
          <w:sz w:val="22"/>
          <w:szCs w:val="22"/>
        </w:rPr>
        <w:t>interdomus</w:t>
      </w:r>
      <w:proofErr w:type="spellEnd"/>
      <w:r w:rsidRPr="003C7434">
        <w:rPr>
          <w:rFonts w:ascii="Arial" w:hAnsi="Arial" w:cs="Arial"/>
          <w:sz w:val="22"/>
          <w:szCs w:val="22"/>
        </w:rPr>
        <w:t xml:space="preserve"> Haustechnik </w:t>
      </w:r>
      <w:r w:rsidR="00C741C8">
        <w:rPr>
          <w:rFonts w:ascii="Arial" w:hAnsi="Arial" w:cs="Arial"/>
          <w:sz w:val="22"/>
          <w:szCs w:val="22"/>
        </w:rPr>
        <w:t xml:space="preserve">baut </w:t>
      </w:r>
      <w:r w:rsidR="00943E5C">
        <w:rPr>
          <w:rFonts w:ascii="Arial" w:hAnsi="Arial" w:cs="Arial"/>
          <w:sz w:val="22"/>
          <w:szCs w:val="22"/>
        </w:rPr>
        <w:t xml:space="preserve">Dienstleistungen </w:t>
      </w:r>
      <w:r w:rsidR="00C741C8">
        <w:rPr>
          <w:rFonts w:ascii="Arial" w:hAnsi="Arial" w:cs="Arial"/>
          <w:sz w:val="22"/>
          <w:szCs w:val="22"/>
        </w:rPr>
        <w:t>weiter aus</w:t>
      </w:r>
    </w:p>
    <w:p w14:paraId="66FB7380" w14:textId="06D12B53" w:rsidR="003C7434" w:rsidRPr="003C7434" w:rsidRDefault="00800015" w:rsidP="003C7434">
      <w:pPr>
        <w:pStyle w:val="Kommentartext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Qualität und Service</w:t>
      </w:r>
      <w:r w:rsidR="00943E5C">
        <w:rPr>
          <w:rFonts w:ascii="Arial" w:hAnsi="Arial" w:cs="Arial"/>
          <w:b/>
          <w:bCs/>
          <w:sz w:val="28"/>
          <w:szCs w:val="28"/>
        </w:rPr>
        <w:t xml:space="preserve"> deutlich sichtbar machen</w:t>
      </w:r>
    </w:p>
    <w:p w14:paraId="578AEFDB" w14:textId="77777777" w:rsidR="003C7434" w:rsidRPr="003C7434" w:rsidRDefault="003C7434" w:rsidP="003C7434">
      <w:pPr>
        <w:pStyle w:val="Kommentartext"/>
        <w:jc w:val="both"/>
        <w:rPr>
          <w:rFonts w:ascii="Arial" w:hAnsi="Arial" w:cs="Arial"/>
          <w:sz w:val="22"/>
          <w:szCs w:val="22"/>
        </w:rPr>
      </w:pPr>
    </w:p>
    <w:p w14:paraId="59B04AF9" w14:textId="4F7945A2" w:rsidR="005C6852" w:rsidRDefault="003C7434" w:rsidP="005C6852">
      <w:pPr>
        <w:pStyle w:val="Kommentartext"/>
        <w:jc w:val="both"/>
        <w:rPr>
          <w:rFonts w:ascii="Arial" w:hAnsi="Arial" w:cs="Arial"/>
          <w:sz w:val="22"/>
          <w:szCs w:val="22"/>
        </w:rPr>
      </w:pPr>
      <w:r w:rsidRPr="003C7434">
        <w:rPr>
          <w:rFonts w:ascii="Arial" w:hAnsi="Arial" w:cs="Arial"/>
          <w:b/>
          <w:bCs/>
          <w:sz w:val="22"/>
          <w:szCs w:val="22"/>
        </w:rPr>
        <w:t xml:space="preserve">Dreieich, </w:t>
      </w:r>
      <w:r w:rsidR="00FF4C26">
        <w:rPr>
          <w:rFonts w:ascii="Arial" w:hAnsi="Arial" w:cs="Arial"/>
          <w:b/>
          <w:bCs/>
          <w:sz w:val="22"/>
          <w:szCs w:val="22"/>
        </w:rPr>
        <w:t>12</w:t>
      </w:r>
      <w:r w:rsidRPr="003C7434">
        <w:rPr>
          <w:rFonts w:ascii="Arial" w:hAnsi="Arial" w:cs="Arial"/>
          <w:b/>
          <w:bCs/>
          <w:sz w:val="22"/>
          <w:szCs w:val="22"/>
        </w:rPr>
        <w:t>.</w:t>
      </w:r>
      <w:r w:rsidR="00B80BD3">
        <w:rPr>
          <w:rFonts w:ascii="Arial" w:hAnsi="Arial" w:cs="Arial"/>
          <w:b/>
          <w:bCs/>
          <w:sz w:val="22"/>
          <w:szCs w:val="22"/>
        </w:rPr>
        <w:t>10</w:t>
      </w:r>
      <w:r w:rsidRPr="003C7434">
        <w:rPr>
          <w:rFonts w:ascii="Arial" w:hAnsi="Arial" w:cs="Arial"/>
          <w:b/>
          <w:bCs/>
          <w:sz w:val="22"/>
          <w:szCs w:val="22"/>
        </w:rPr>
        <w:t>.2022</w:t>
      </w:r>
      <w:r w:rsidRPr="003C7434">
        <w:rPr>
          <w:rFonts w:ascii="Arial" w:hAnsi="Arial" w:cs="Arial"/>
          <w:sz w:val="22"/>
          <w:szCs w:val="22"/>
        </w:rPr>
        <w:t xml:space="preserve"> </w:t>
      </w:r>
      <w:r w:rsidR="005C6852">
        <w:rPr>
          <w:rFonts w:ascii="Arial" w:hAnsi="Arial" w:cs="Arial"/>
          <w:sz w:val="22"/>
          <w:szCs w:val="22"/>
        </w:rPr>
        <w:t xml:space="preserve">Mit </w:t>
      </w:r>
      <w:r w:rsidR="0084666D">
        <w:rPr>
          <w:rFonts w:ascii="Arial" w:hAnsi="Arial" w:cs="Arial"/>
          <w:sz w:val="22"/>
          <w:szCs w:val="22"/>
        </w:rPr>
        <w:t>welchen</w:t>
      </w:r>
      <w:r w:rsidR="005C6852">
        <w:rPr>
          <w:rFonts w:ascii="Arial" w:hAnsi="Arial" w:cs="Arial"/>
          <w:sz w:val="22"/>
          <w:szCs w:val="22"/>
        </w:rPr>
        <w:t xml:space="preserve"> Lösungen den Herausforderungen unserer Gesellschaft die Stirn bieten</w:t>
      </w:r>
      <w:r w:rsidR="0084666D">
        <w:rPr>
          <w:rFonts w:ascii="Arial" w:hAnsi="Arial" w:cs="Arial"/>
          <w:sz w:val="22"/>
          <w:szCs w:val="22"/>
        </w:rPr>
        <w:t xml:space="preserve">, fragen sich auch die </w:t>
      </w:r>
      <w:proofErr w:type="spellStart"/>
      <w:r w:rsidR="0084666D">
        <w:rPr>
          <w:rFonts w:ascii="Arial" w:hAnsi="Arial" w:cs="Arial"/>
          <w:sz w:val="22"/>
          <w:szCs w:val="22"/>
        </w:rPr>
        <w:t>Unternehmer:innen</w:t>
      </w:r>
      <w:proofErr w:type="spellEnd"/>
      <w:r w:rsidR="0084666D">
        <w:rPr>
          <w:rFonts w:ascii="Arial" w:hAnsi="Arial" w:cs="Arial"/>
          <w:sz w:val="22"/>
          <w:szCs w:val="22"/>
        </w:rPr>
        <w:t xml:space="preserve"> der SHK-Branche. Große Lieferengpässe, explodierende Preise oder das Fehlen von qualifiziertem Personal </w:t>
      </w:r>
      <w:r w:rsidR="004D05A0">
        <w:rPr>
          <w:rFonts w:ascii="Arial" w:hAnsi="Arial" w:cs="Arial"/>
          <w:sz w:val="22"/>
          <w:szCs w:val="22"/>
        </w:rPr>
        <w:t>werden</w:t>
      </w:r>
      <w:r w:rsidR="0084666D">
        <w:rPr>
          <w:rFonts w:ascii="Arial" w:hAnsi="Arial" w:cs="Arial"/>
          <w:sz w:val="22"/>
          <w:szCs w:val="22"/>
        </w:rPr>
        <w:t xml:space="preserve"> noch l</w:t>
      </w:r>
      <w:r w:rsidR="004D05A0">
        <w:rPr>
          <w:rFonts w:ascii="Arial" w:hAnsi="Arial" w:cs="Arial"/>
          <w:sz w:val="22"/>
          <w:szCs w:val="22"/>
        </w:rPr>
        <w:t>ä</w:t>
      </w:r>
      <w:r w:rsidR="0084666D">
        <w:rPr>
          <w:rFonts w:ascii="Arial" w:hAnsi="Arial" w:cs="Arial"/>
          <w:sz w:val="22"/>
          <w:szCs w:val="22"/>
        </w:rPr>
        <w:t>nge</w:t>
      </w:r>
      <w:r w:rsidR="004D05A0">
        <w:rPr>
          <w:rFonts w:ascii="Arial" w:hAnsi="Arial" w:cs="Arial"/>
          <w:sz w:val="22"/>
          <w:szCs w:val="22"/>
        </w:rPr>
        <w:t>r</w:t>
      </w:r>
      <w:r w:rsidR="0084666D">
        <w:rPr>
          <w:rFonts w:ascii="Arial" w:hAnsi="Arial" w:cs="Arial"/>
          <w:sz w:val="22"/>
          <w:szCs w:val="22"/>
        </w:rPr>
        <w:t xml:space="preserve"> den Alltag der Fachbetriebe bestimmen.</w:t>
      </w:r>
      <w:r w:rsidR="004D05A0">
        <w:rPr>
          <w:rFonts w:ascii="Arial" w:hAnsi="Arial" w:cs="Arial"/>
          <w:sz w:val="22"/>
          <w:szCs w:val="22"/>
        </w:rPr>
        <w:t xml:space="preserve"> </w:t>
      </w:r>
      <w:r w:rsidR="0084666D">
        <w:rPr>
          <w:rFonts w:ascii="Arial" w:hAnsi="Arial" w:cs="Arial"/>
          <w:sz w:val="22"/>
          <w:szCs w:val="22"/>
        </w:rPr>
        <w:t xml:space="preserve">„Als Verbundgruppe ist es unsere Aufgabe, die Unternehmen </w:t>
      </w:r>
      <w:r w:rsidR="00FA4408">
        <w:rPr>
          <w:rFonts w:ascii="Arial" w:hAnsi="Arial" w:cs="Arial"/>
          <w:sz w:val="22"/>
          <w:szCs w:val="22"/>
        </w:rPr>
        <w:t xml:space="preserve">in schwierigen Zeiten zu unterstützen“, erklärt Stefan Ehrhard, Geschäftsführer von </w:t>
      </w:r>
      <w:proofErr w:type="spellStart"/>
      <w:r w:rsidR="00FA4408">
        <w:rPr>
          <w:rFonts w:ascii="Arial" w:hAnsi="Arial" w:cs="Arial"/>
          <w:sz w:val="22"/>
          <w:szCs w:val="22"/>
        </w:rPr>
        <w:t>interdomus</w:t>
      </w:r>
      <w:proofErr w:type="spellEnd"/>
      <w:r w:rsidR="00FA4408">
        <w:rPr>
          <w:rFonts w:ascii="Arial" w:hAnsi="Arial" w:cs="Arial"/>
          <w:sz w:val="22"/>
          <w:szCs w:val="22"/>
        </w:rPr>
        <w:t xml:space="preserve"> Haustechnik. So </w:t>
      </w:r>
      <w:r w:rsidR="005C6852">
        <w:rPr>
          <w:rFonts w:ascii="Arial" w:hAnsi="Arial" w:cs="Arial"/>
          <w:sz w:val="22"/>
          <w:szCs w:val="22"/>
        </w:rPr>
        <w:t xml:space="preserve">präsentierte </w:t>
      </w:r>
      <w:r w:rsidR="00FA4408">
        <w:rPr>
          <w:rFonts w:ascii="Arial" w:hAnsi="Arial" w:cs="Arial"/>
          <w:sz w:val="22"/>
          <w:szCs w:val="22"/>
        </w:rPr>
        <w:t>d</w:t>
      </w:r>
      <w:r w:rsidR="00934CEA">
        <w:rPr>
          <w:rFonts w:ascii="Arial" w:hAnsi="Arial" w:cs="Arial"/>
          <w:sz w:val="22"/>
          <w:szCs w:val="22"/>
        </w:rPr>
        <w:t>ie</w:t>
      </w:r>
      <w:r w:rsidR="00FA4408">
        <w:rPr>
          <w:rFonts w:ascii="Arial" w:hAnsi="Arial" w:cs="Arial"/>
          <w:sz w:val="22"/>
          <w:szCs w:val="22"/>
        </w:rPr>
        <w:t xml:space="preserve"> konzeptstärkste Verb</w:t>
      </w:r>
      <w:r w:rsidR="00934CEA">
        <w:rPr>
          <w:rFonts w:ascii="Arial" w:hAnsi="Arial" w:cs="Arial"/>
          <w:sz w:val="22"/>
          <w:szCs w:val="22"/>
        </w:rPr>
        <w:t>undgruppe</w:t>
      </w:r>
      <w:r w:rsidR="00FA4408">
        <w:rPr>
          <w:rFonts w:ascii="Arial" w:hAnsi="Arial" w:cs="Arial"/>
          <w:sz w:val="22"/>
          <w:szCs w:val="22"/>
        </w:rPr>
        <w:t xml:space="preserve"> </w:t>
      </w:r>
      <w:r w:rsidR="005C6852">
        <w:rPr>
          <w:rFonts w:ascii="Arial" w:hAnsi="Arial" w:cs="Arial"/>
          <w:sz w:val="22"/>
          <w:szCs w:val="22"/>
        </w:rPr>
        <w:t xml:space="preserve">seinen Gesellschaftern </w:t>
      </w:r>
      <w:r w:rsidR="00FA4408">
        <w:rPr>
          <w:rFonts w:ascii="Arial" w:hAnsi="Arial" w:cs="Arial"/>
          <w:sz w:val="22"/>
          <w:szCs w:val="22"/>
        </w:rPr>
        <w:t xml:space="preserve">auf den </w:t>
      </w:r>
      <w:proofErr w:type="spellStart"/>
      <w:r w:rsidR="003E163B">
        <w:rPr>
          <w:rFonts w:ascii="Arial" w:hAnsi="Arial" w:cs="Arial"/>
          <w:sz w:val="22"/>
          <w:szCs w:val="22"/>
        </w:rPr>
        <w:t>interdomus</w:t>
      </w:r>
      <w:proofErr w:type="spellEnd"/>
      <w:r w:rsidR="003E163B">
        <w:rPr>
          <w:rFonts w:ascii="Arial" w:hAnsi="Arial" w:cs="Arial"/>
          <w:sz w:val="22"/>
          <w:szCs w:val="22"/>
        </w:rPr>
        <w:t xml:space="preserve"> Haustechnik </w:t>
      </w:r>
      <w:r w:rsidR="00FA4408">
        <w:rPr>
          <w:rFonts w:ascii="Arial" w:hAnsi="Arial" w:cs="Arial"/>
          <w:sz w:val="22"/>
          <w:szCs w:val="22"/>
        </w:rPr>
        <w:t>Cheftagen zwei neue vielversprechende Dienstleiste</w:t>
      </w:r>
      <w:r w:rsidR="00FF4C26">
        <w:rPr>
          <w:rFonts w:ascii="Arial" w:hAnsi="Arial" w:cs="Arial"/>
          <w:sz w:val="22"/>
          <w:szCs w:val="22"/>
        </w:rPr>
        <w:t>r</w:t>
      </w:r>
      <w:r w:rsidR="00FA4408">
        <w:rPr>
          <w:rFonts w:ascii="Arial" w:hAnsi="Arial" w:cs="Arial"/>
          <w:sz w:val="22"/>
          <w:szCs w:val="22"/>
        </w:rPr>
        <w:t>.</w:t>
      </w:r>
    </w:p>
    <w:p w14:paraId="3AE67FC0" w14:textId="788C5A19" w:rsidR="005C6852" w:rsidRDefault="005C6852" w:rsidP="005C6852">
      <w:pPr>
        <w:pStyle w:val="Kommentartext"/>
        <w:jc w:val="both"/>
        <w:rPr>
          <w:rFonts w:ascii="Arial" w:hAnsi="Arial" w:cs="Arial"/>
          <w:sz w:val="22"/>
          <w:szCs w:val="22"/>
        </w:rPr>
      </w:pPr>
    </w:p>
    <w:p w14:paraId="06B7D029" w14:textId="19D22DFD" w:rsidR="00D11285" w:rsidRDefault="00D11285" w:rsidP="00B03F8E">
      <w:pPr>
        <w:pStyle w:val="Kommentar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Der einfache Vertrieb von Wärmepumpen</w:t>
      </w:r>
      <w:r w:rsidR="00EF23A6">
        <w:rPr>
          <w:rFonts w:ascii="Arial" w:hAnsi="Arial" w:cs="Arial"/>
          <w:sz w:val="22"/>
          <w:szCs w:val="22"/>
        </w:rPr>
        <w:t xml:space="preserve"> ist das Ziel der Software </w:t>
      </w:r>
      <w:r>
        <w:rPr>
          <w:rFonts w:ascii="Arial" w:hAnsi="Arial" w:cs="Arial"/>
          <w:sz w:val="22"/>
          <w:szCs w:val="22"/>
        </w:rPr>
        <w:t>Heizreport</w:t>
      </w:r>
      <w:r w:rsidR="00EF23A6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Entwickler </w:t>
      </w:r>
      <w:r w:rsidR="00EF23A6">
        <w:rPr>
          <w:rFonts w:ascii="Arial" w:hAnsi="Arial" w:cs="Arial"/>
          <w:sz w:val="22"/>
          <w:szCs w:val="22"/>
        </w:rPr>
        <w:t xml:space="preserve">und SHK-Meister </w:t>
      </w:r>
      <w:r>
        <w:rPr>
          <w:rFonts w:ascii="Arial" w:hAnsi="Arial" w:cs="Arial"/>
          <w:sz w:val="22"/>
          <w:szCs w:val="22"/>
        </w:rPr>
        <w:t>Marcel von Zons</w:t>
      </w:r>
      <w:r w:rsidR="00EF23A6">
        <w:rPr>
          <w:rFonts w:ascii="Arial" w:hAnsi="Arial" w:cs="Arial"/>
          <w:sz w:val="22"/>
          <w:szCs w:val="22"/>
        </w:rPr>
        <w:t xml:space="preserve"> kennt die Herausforderungen des </w:t>
      </w:r>
      <w:r w:rsidR="00454DEF">
        <w:rPr>
          <w:rFonts w:ascii="Arial" w:hAnsi="Arial" w:cs="Arial"/>
          <w:sz w:val="22"/>
          <w:szCs w:val="22"/>
        </w:rPr>
        <w:t>Verkaufs</w:t>
      </w:r>
      <w:r w:rsidR="00EF23A6">
        <w:rPr>
          <w:rFonts w:ascii="Arial" w:hAnsi="Arial" w:cs="Arial"/>
          <w:sz w:val="22"/>
          <w:szCs w:val="22"/>
        </w:rPr>
        <w:t xml:space="preserve"> von erneuerbaren Heizsystemen: </w:t>
      </w:r>
      <w:r w:rsidR="00DF006F" w:rsidRPr="00DF006F">
        <w:rPr>
          <w:rFonts w:ascii="Arial" w:hAnsi="Arial" w:cs="Arial"/>
          <w:sz w:val="22"/>
          <w:szCs w:val="22"/>
        </w:rPr>
        <w:t>die Endkunden zu sensibilisieren, der hohe Zeitaufwand und die fehlende Kenntnis der Mitarbeiter</w:t>
      </w:r>
      <w:r w:rsidR="001905B0">
        <w:rPr>
          <w:rFonts w:ascii="Arial" w:hAnsi="Arial" w:cs="Arial"/>
          <w:sz w:val="22"/>
          <w:szCs w:val="22"/>
        </w:rPr>
        <w:t xml:space="preserve">. </w:t>
      </w:r>
      <w:r w:rsidR="00545644">
        <w:rPr>
          <w:rFonts w:ascii="Arial" w:hAnsi="Arial" w:cs="Arial"/>
          <w:sz w:val="22"/>
          <w:szCs w:val="22"/>
        </w:rPr>
        <w:t xml:space="preserve">Mit der </w:t>
      </w:r>
      <w:r w:rsidR="0058129E">
        <w:rPr>
          <w:rFonts w:ascii="Arial" w:hAnsi="Arial" w:cs="Arial"/>
          <w:sz w:val="22"/>
          <w:szCs w:val="22"/>
        </w:rPr>
        <w:t>Software</w:t>
      </w:r>
      <w:r w:rsidR="001905B0">
        <w:rPr>
          <w:rFonts w:ascii="Arial" w:hAnsi="Arial" w:cs="Arial"/>
          <w:sz w:val="22"/>
          <w:szCs w:val="22"/>
        </w:rPr>
        <w:t xml:space="preserve"> </w:t>
      </w:r>
      <w:r w:rsidR="00EC697D">
        <w:rPr>
          <w:rFonts w:ascii="Arial" w:hAnsi="Arial" w:cs="Arial"/>
          <w:sz w:val="22"/>
          <w:szCs w:val="22"/>
        </w:rPr>
        <w:t>wird</w:t>
      </w:r>
      <w:r w:rsidR="00545644">
        <w:rPr>
          <w:rFonts w:ascii="Arial" w:hAnsi="Arial" w:cs="Arial"/>
          <w:sz w:val="22"/>
          <w:szCs w:val="22"/>
        </w:rPr>
        <w:t xml:space="preserve"> </w:t>
      </w:r>
      <w:r w:rsidR="000A6A69">
        <w:rPr>
          <w:rFonts w:ascii="Arial" w:hAnsi="Arial" w:cs="Arial"/>
          <w:sz w:val="22"/>
          <w:szCs w:val="22"/>
        </w:rPr>
        <w:t xml:space="preserve">aufgrund </w:t>
      </w:r>
      <w:r w:rsidR="004E41E7">
        <w:rPr>
          <w:rFonts w:ascii="Arial" w:hAnsi="Arial" w:cs="Arial"/>
          <w:sz w:val="22"/>
          <w:szCs w:val="22"/>
        </w:rPr>
        <w:t>von</w:t>
      </w:r>
      <w:r w:rsidR="000A6A69">
        <w:rPr>
          <w:rFonts w:ascii="Arial" w:hAnsi="Arial" w:cs="Arial"/>
          <w:sz w:val="22"/>
          <w:szCs w:val="22"/>
        </w:rPr>
        <w:t xml:space="preserve"> selbst erfassten Raummaße </w:t>
      </w:r>
      <w:r w:rsidR="009E5510">
        <w:rPr>
          <w:rFonts w:ascii="Arial" w:hAnsi="Arial" w:cs="Arial"/>
          <w:sz w:val="22"/>
          <w:szCs w:val="22"/>
        </w:rPr>
        <w:t xml:space="preserve">und des Wärmeträgers die </w:t>
      </w:r>
      <w:r w:rsidR="009C49C1">
        <w:rPr>
          <w:rFonts w:ascii="Arial" w:hAnsi="Arial" w:cs="Arial"/>
          <w:sz w:val="22"/>
          <w:szCs w:val="22"/>
        </w:rPr>
        <w:t xml:space="preserve">aktuelle </w:t>
      </w:r>
      <w:r w:rsidR="009E5510">
        <w:rPr>
          <w:rFonts w:ascii="Arial" w:hAnsi="Arial" w:cs="Arial"/>
          <w:sz w:val="22"/>
          <w:szCs w:val="22"/>
        </w:rPr>
        <w:t xml:space="preserve">Heizlast </w:t>
      </w:r>
      <w:r w:rsidR="003E163B">
        <w:rPr>
          <w:rFonts w:ascii="Arial" w:hAnsi="Arial" w:cs="Arial"/>
          <w:sz w:val="22"/>
          <w:szCs w:val="22"/>
        </w:rPr>
        <w:t>von</w:t>
      </w:r>
      <w:r w:rsidR="009E5510">
        <w:rPr>
          <w:rFonts w:ascii="Arial" w:hAnsi="Arial" w:cs="Arial"/>
          <w:sz w:val="22"/>
          <w:szCs w:val="22"/>
        </w:rPr>
        <w:t xml:space="preserve"> Räume</w:t>
      </w:r>
      <w:r w:rsidR="003E163B">
        <w:rPr>
          <w:rFonts w:ascii="Arial" w:hAnsi="Arial" w:cs="Arial"/>
          <w:sz w:val="22"/>
          <w:szCs w:val="22"/>
        </w:rPr>
        <w:t>n</w:t>
      </w:r>
      <w:r w:rsidR="00545644">
        <w:rPr>
          <w:rFonts w:ascii="Arial" w:hAnsi="Arial" w:cs="Arial"/>
          <w:sz w:val="22"/>
          <w:szCs w:val="22"/>
        </w:rPr>
        <w:t xml:space="preserve"> berechnet</w:t>
      </w:r>
      <w:r w:rsidR="009E5510">
        <w:rPr>
          <w:rFonts w:ascii="Arial" w:hAnsi="Arial" w:cs="Arial"/>
          <w:sz w:val="22"/>
          <w:szCs w:val="22"/>
        </w:rPr>
        <w:t xml:space="preserve">. </w:t>
      </w:r>
      <w:r w:rsidR="00A477E4">
        <w:rPr>
          <w:rFonts w:ascii="Arial" w:hAnsi="Arial" w:cs="Arial"/>
          <w:sz w:val="22"/>
          <w:szCs w:val="22"/>
        </w:rPr>
        <w:t xml:space="preserve">Diese </w:t>
      </w:r>
      <w:r w:rsidR="00BE36BD">
        <w:rPr>
          <w:rFonts w:ascii="Arial" w:hAnsi="Arial" w:cs="Arial"/>
          <w:sz w:val="22"/>
          <w:szCs w:val="22"/>
        </w:rPr>
        <w:t xml:space="preserve">Daten </w:t>
      </w:r>
      <w:r w:rsidR="00A477E4">
        <w:rPr>
          <w:rFonts w:ascii="Arial" w:hAnsi="Arial" w:cs="Arial"/>
          <w:sz w:val="22"/>
          <w:szCs w:val="22"/>
        </w:rPr>
        <w:t>dienen dem SHK-</w:t>
      </w:r>
      <w:r w:rsidR="008C4185">
        <w:rPr>
          <w:rFonts w:ascii="Arial" w:hAnsi="Arial" w:cs="Arial"/>
          <w:sz w:val="22"/>
          <w:szCs w:val="22"/>
        </w:rPr>
        <w:t>Fachb</w:t>
      </w:r>
      <w:r w:rsidR="00A477E4">
        <w:rPr>
          <w:rFonts w:ascii="Arial" w:hAnsi="Arial" w:cs="Arial"/>
          <w:sz w:val="22"/>
          <w:szCs w:val="22"/>
        </w:rPr>
        <w:t xml:space="preserve">etrieb </w:t>
      </w:r>
      <w:r w:rsidR="005C4453">
        <w:rPr>
          <w:rFonts w:ascii="Arial" w:hAnsi="Arial" w:cs="Arial"/>
          <w:sz w:val="22"/>
          <w:szCs w:val="22"/>
        </w:rPr>
        <w:t xml:space="preserve">als Grundlage für </w:t>
      </w:r>
      <w:r w:rsidR="003E163B">
        <w:rPr>
          <w:rFonts w:ascii="Arial" w:hAnsi="Arial" w:cs="Arial"/>
          <w:sz w:val="22"/>
          <w:szCs w:val="22"/>
        </w:rPr>
        <w:t>eine</w:t>
      </w:r>
      <w:r w:rsidR="003F6B10">
        <w:rPr>
          <w:rFonts w:ascii="Arial" w:hAnsi="Arial" w:cs="Arial"/>
          <w:sz w:val="22"/>
          <w:szCs w:val="22"/>
        </w:rPr>
        <w:t xml:space="preserve"> individuelle </w:t>
      </w:r>
      <w:r w:rsidR="00B0749A">
        <w:rPr>
          <w:rFonts w:ascii="Arial" w:hAnsi="Arial" w:cs="Arial"/>
          <w:sz w:val="22"/>
          <w:szCs w:val="22"/>
        </w:rPr>
        <w:t>Beratung</w:t>
      </w:r>
      <w:r w:rsidR="005C4453">
        <w:rPr>
          <w:rFonts w:ascii="Arial" w:hAnsi="Arial" w:cs="Arial"/>
          <w:sz w:val="22"/>
          <w:szCs w:val="22"/>
        </w:rPr>
        <w:t xml:space="preserve">, </w:t>
      </w:r>
      <w:r w:rsidR="003E163B">
        <w:rPr>
          <w:rFonts w:ascii="Arial" w:hAnsi="Arial" w:cs="Arial"/>
          <w:sz w:val="22"/>
          <w:szCs w:val="22"/>
        </w:rPr>
        <w:t xml:space="preserve">die </w:t>
      </w:r>
      <w:r w:rsidR="0058129E">
        <w:rPr>
          <w:rFonts w:ascii="Arial" w:hAnsi="Arial" w:cs="Arial"/>
          <w:sz w:val="22"/>
          <w:szCs w:val="22"/>
        </w:rPr>
        <w:t>Angebotserstellung</w:t>
      </w:r>
      <w:r w:rsidR="005C4453">
        <w:rPr>
          <w:rFonts w:ascii="Arial" w:hAnsi="Arial" w:cs="Arial"/>
          <w:sz w:val="22"/>
          <w:szCs w:val="22"/>
        </w:rPr>
        <w:t xml:space="preserve"> und Auftrags</w:t>
      </w:r>
      <w:r w:rsidR="00EB5F87">
        <w:rPr>
          <w:rFonts w:ascii="Arial" w:hAnsi="Arial" w:cs="Arial"/>
          <w:sz w:val="22"/>
          <w:szCs w:val="22"/>
        </w:rPr>
        <w:t>bestätigung.</w:t>
      </w:r>
      <w:r w:rsidR="00DB7882">
        <w:rPr>
          <w:rFonts w:ascii="Arial" w:hAnsi="Arial" w:cs="Arial"/>
          <w:sz w:val="22"/>
          <w:szCs w:val="22"/>
        </w:rPr>
        <w:t xml:space="preserve"> Der Heizreport</w:t>
      </w:r>
      <w:r w:rsidR="0058129E">
        <w:rPr>
          <w:rFonts w:ascii="Arial" w:hAnsi="Arial" w:cs="Arial"/>
          <w:sz w:val="22"/>
          <w:szCs w:val="22"/>
        </w:rPr>
        <w:t xml:space="preserve"> </w:t>
      </w:r>
      <w:r w:rsidR="003E163B">
        <w:rPr>
          <w:rFonts w:ascii="Arial" w:hAnsi="Arial" w:cs="Arial"/>
          <w:sz w:val="22"/>
          <w:szCs w:val="22"/>
        </w:rPr>
        <w:t>kann</w:t>
      </w:r>
      <w:r w:rsidR="0058129E">
        <w:rPr>
          <w:rFonts w:ascii="Arial" w:hAnsi="Arial" w:cs="Arial"/>
          <w:sz w:val="22"/>
          <w:szCs w:val="22"/>
        </w:rPr>
        <w:t xml:space="preserve"> auf </w:t>
      </w:r>
      <w:r w:rsidR="001905B0">
        <w:rPr>
          <w:rFonts w:ascii="Arial" w:hAnsi="Arial" w:cs="Arial"/>
          <w:sz w:val="22"/>
          <w:szCs w:val="22"/>
        </w:rPr>
        <w:t>der Unternehmenswebsite integriert oder als mobile App</w:t>
      </w:r>
      <w:r w:rsidR="00411039">
        <w:rPr>
          <w:rFonts w:ascii="Arial" w:hAnsi="Arial" w:cs="Arial"/>
          <w:sz w:val="22"/>
          <w:szCs w:val="22"/>
        </w:rPr>
        <w:t xml:space="preserve"> genutzt</w:t>
      </w:r>
      <w:r w:rsidR="003E163B">
        <w:rPr>
          <w:rFonts w:ascii="Arial" w:hAnsi="Arial" w:cs="Arial"/>
          <w:sz w:val="22"/>
          <w:szCs w:val="22"/>
        </w:rPr>
        <w:t xml:space="preserve"> werden</w:t>
      </w:r>
      <w:r w:rsidR="001905B0">
        <w:rPr>
          <w:rFonts w:ascii="Arial" w:hAnsi="Arial" w:cs="Arial"/>
          <w:sz w:val="22"/>
          <w:szCs w:val="22"/>
        </w:rPr>
        <w:t>.</w:t>
      </w:r>
    </w:p>
    <w:p w14:paraId="2653E9A9" w14:textId="5B375D40" w:rsidR="005C6852" w:rsidRDefault="005C6852" w:rsidP="00A27805">
      <w:pPr>
        <w:pStyle w:val="Kommentartext"/>
        <w:jc w:val="both"/>
        <w:rPr>
          <w:rFonts w:ascii="Arial" w:hAnsi="Arial" w:cs="Arial"/>
          <w:sz w:val="22"/>
          <w:szCs w:val="22"/>
        </w:rPr>
      </w:pPr>
    </w:p>
    <w:p w14:paraId="6337AE90" w14:textId="483378B4" w:rsidR="0087071D" w:rsidRDefault="00B27783" w:rsidP="00A27805">
      <w:pPr>
        <w:pStyle w:val="Kommentar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Qualitäten des </w:t>
      </w:r>
      <w:r w:rsidR="0053274A">
        <w:rPr>
          <w:rFonts w:ascii="Arial" w:hAnsi="Arial" w:cs="Arial"/>
          <w:sz w:val="22"/>
          <w:szCs w:val="22"/>
        </w:rPr>
        <w:t>Unternehmens</w:t>
      </w:r>
      <w:r>
        <w:rPr>
          <w:rFonts w:ascii="Arial" w:hAnsi="Arial" w:cs="Arial"/>
          <w:sz w:val="22"/>
          <w:szCs w:val="22"/>
        </w:rPr>
        <w:t xml:space="preserve"> </w:t>
      </w:r>
      <w:r w:rsidR="005E25A6">
        <w:rPr>
          <w:rFonts w:ascii="Arial" w:hAnsi="Arial" w:cs="Arial"/>
          <w:sz w:val="22"/>
          <w:szCs w:val="22"/>
        </w:rPr>
        <w:t xml:space="preserve">als Arbeitgeber </w:t>
      </w:r>
      <w:r>
        <w:rPr>
          <w:rFonts w:ascii="Arial" w:hAnsi="Arial" w:cs="Arial"/>
          <w:sz w:val="22"/>
          <w:szCs w:val="22"/>
        </w:rPr>
        <w:t xml:space="preserve">deutlich nach außen kommunizieren, ist </w:t>
      </w:r>
      <w:r w:rsidR="00F71FB7">
        <w:rPr>
          <w:rFonts w:ascii="Arial" w:hAnsi="Arial" w:cs="Arial"/>
          <w:sz w:val="22"/>
          <w:szCs w:val="22"/>
        </w:rPr>
        <w:t xml:space="preserve">die Zielsetzung von </w:t>
      </w:r>
      <w:r w:rsidR="0031738D">
        <w:rPr>
          <w:rFonts w:ascii="Arial" w:hAnsi="Arial" w:cs="Arial"/>
          <w:sz w:val="22"/>
          <w:szCs w:val="22"/>
        </w:rPr>
        <w:t>1A Arbeitgeber</w:t>
      </w:r>
      <w:r w:rsidR="00CB39D0">
        <w:rPr>
          <w:rFonts w:ascii="Arial" w:hAnsi="Arial" w:cs="Arial"/>
          <w:sz w:val="22"/>
          <w:szCs w:val="22"/>
        </w:rPr>
        <w:t xml:space="preserve">. </w:t>
      </w:r>
      <w:r w:rsidR="000F2097">
        <w:rPr>
          <w:rFonts w:ascii="Arial" w:hAnsi="Arial" w:cs="Arial"/>
          <w:sz w:val="22"/>
          <w:szCs w:val="22"/>
        </w:rPr>
        <w:t xml:space="preserve">Mit einem für das Handwerk </w:t>
      </w:r>
      <w:r w:rsidR="00260660">
        <w:rPr>
          <w:rFonts w:ascii="Arial" w:hAnsi="Arial" w:cs="Arial"/>
          <w:sz w:val="22"/>
          <w:szCs w:val="22"/>
        </w:rPr>
        <w:t>entwickeltem</w:t>
      </w:r>
      <w:r w:rsidR="000F2097">
        <w:rPr>
          <w:rFonts w:ascii="Arial" w:hAnsi="Arial" w:cs="Arial"/>
          <w:sz w:val="22"/>
          <w:szCs w:val="22"/>
        </w:rPr>
        <w:t xml:space="preserve"> Qualitätscheck </w:t>
      </w:r>
      <w:r w:rsidR="00DB74AC">
        <w:rPr>
          <w:rFonts w:ascii="Arial" w:hAnsi="Arial" w:cs="Arial"/>
          <w:sz w:val="22"/>
          <w:szCs w:val="22"/>
        </w:rPr>
        <w:t>lassen</w:t>
      </w:r>
      <w:r w:rsidR="0053274A">
        <w:rPr>
          <w:rFonts w:ascii="Arial" w:hAnsi="Arial" w:cs="Arial"/>
          <w:sz w:val="22"/>
          <w:szCs w:val="22"/>
        </w:rPr>
        <w:t xml:space="preserve"> sich Fachbetriebe </w:t>
      </w:r>
      <w:r w:rsidR="00BB6CA1">
        <w:rPr>
          <w:rFonts w:ascii="Arial" w:hAnsi="Arial" w:cs="Arial"/>
          <w:sz w:val="22"/>
          <w:szCs w:val="22"/>
        </w:rPr>
        <w:t>analysieren</w:t>
      </w:r>
      <w:r w:rsidR="00CA4B0C">
        <w:rPr>
          <w:rFonts w:ascii="Arial" w:hAnsi="Arial" w:cs="Arial"/>
          <w:sz w:val="22"/>
          <w:szCs w:val="22"/>
        </w:rPr>
        <w:t>, um</w:t>
      </w:r>
      <w:r w:rsidR="0029439A">
        <w:rPr>
          <w:rFonts w:ascii="Arial" w:hAnsi="Arial" w:cs="Arial"/>
          <w:sz w:val="22"/>
          <w:szCs w:val="22"/>
        </w:rPr>
        <w:t xml:space="preserve"> </w:t>
      </w:r>
      <w:r w:rsidR="002D32E3">
        <w:rPr>
          <w:rFonts w:ascii="Arial" w:hAnsi="Arial" w:cs="Arial"/>
          <w:sz w:val="22"/>
          <w:szCs w:val="22"/>
        </w:rPr>
        <w:t xml:space="preserve">daraus generiete </w:t>
      </w:r>
      <w:r w:rsidR="00CA4B0C">
        <w:rPr>
          <w:rFonts w:ascii="Arial" w:hAnsi="Arial" w:cs="Arial"/>
          <w:sz w:val="22"/>
          <w:szCs w:val="22"/>
        </w:rPr>
        <w:t>Optimierungen umzusetzen</w:t>
      </w:r>
      <w:r w:rsidR="00A1645F">
        <w:rPr>
          <w:rFonts w:ascii="Arial" w:hAnsi="Arial" w:cs="Arial"/>
          <w:sz w:val="22"/>
          <w:szCs w:val="22"/>
        </w:rPr>
        <w:t xml:space="preserve">, mit dem </w:t>
      </w:r>
      <w:r w:rsidR="003E163B">
        <w:rPr>
          <w:rFonts w:ascii="Arial" w:hAnsi="Arial" w:cs="Arial"/>
          <w:sz w:val="22"/>
          <w:szCs w:val="22"/>
        </w:rPr>
        <w:t>Ergebnis</w:t>
      </w:r>
      <w:r w:rsidR="00043225">
        <w:rPr>
          <w:rFonts w:ascii="Arial" w:hAnsi="Arial" w:cs="Arial"/>
          <w:sz w:val="22"/>
          <w:szCs w:val="22"/>
        </w:rPr>
        <w:t xml:space="preserve">: </w:t>
      </w:r>
      <w:r w:rsidR="00AA1BB5">
        <w:rPr>
          <w:rFonts w:ascii="Arial" w:hAnsi="Arial" w:cs="Arial"/>
          <w:sz w:val="22"/>
          <w:szCs w:val="22"/>
        </w:rPr>
        <w:t xml:space="preserve">das 1A Arbeitgeber </w:t>
      </w:r>
      <w:r w:rsidR="008968BF">
        <w:rPr>
          <w:rFonts w:ascii="Arial" w:hAnsi="Arial" w:cs="Arial"/>
          <w:sz w:val="22"/>
          <w:szCs w:val="22"/>
        </w:rPr>
        <w:t>Zertifikat.</w:t>
      </w:r>
      <w:r w:rsidR="00EE20E7">
        <w:rPr>
          <w:rFonts w:ascii="Arial" w:hAnsi="Arial" w:cs="Arial"/>
          <w:sz w:val="22"/>
          <w:szCs w:val="22"/>
        </w:rPr>
        <w:t xml:space="preserve"> </w:t>
      </w:r>
      <w:r w:rsidR="007460A7">
        <w:rPr>
          <w:rFonts w:ascii="Arial" w:hAnsi="Arial" w:cs="Arial"/>
          <w:sz w:val="22"/>
          <w:szCs w:val="22"/>
        </w:rPr>
        <w:t xml:space="preserve">Ein </w:t>
      </w:r>
      <w:r w:rsidR="00944110">
        <w:rPr>
          <w:rFonts w:ascii="Arial" w:hAnsi="Arial" w:cs="Arial"/>
          <w:sz w:val="22"/>
          <w:szCs w:val="22"/>
        </w:rPr>
        <w:t>perfekter Mehrwert</w:t>
      </w:r>
      <w:r w:rsidR="00453C3A">
        <w:rPr>
          <w:rFonts w:ascii="Arial" w:hAnsi="Arial" w:cs="Arial"/>
          <w:sz w:val="22"/>
          <w:szCs w:val="22"/>
        </w:rPr>
        <w:t xml:space="preserve"> für Handwerksunternehmen</w:t>
      </w:r>
      <w:r w:rsidR="00944110">
        <w:rPr>
          <w:rFonts w:ascii="Arial" w:hAnsi="Arial" w:cs="Arial"/>
          <w:sz w:val="22"/>
          <w:szCs w:val="22"/>
        </w:rPr>
        <w:t xml:space="preserve">, um sich im Bereich </w:t>
      </w:r>
      <w:proofErr w:type="spellStart"/>
      <w:r w:rsidR="00944110">
        <w:rPr>
          <w:rFonts w:ascii="Arial" w:hAnsi="Arial" w:cs="Arial"/>
          <w:sz w:val="22"/>
          <w:szCs w:val="22"/>
        </w:rPr>
        <w:t>Employer</w:t>
      </w:r>
      <w:proofErr w:type="spellEnd"/>
      <w:r w:rsidR="00944110">
        <w:rPr>
          <w:rFonts w:ascii="Arial" w:hAnsi="Arial" w:cs="Arial"/>
          <w:sz w:val="22"/>
          <w:szCs w:val="22"/>
        </w:rPr>
        <w:t xml:space="preserve"> Branding optimal aufzustellen.</w:t>
      </w:r>
    </w:p>
    <w:p w14:paraId="282B1BFB" w14:textId="77777777" w:rsidR="002D01E6" w:rsidRDefault="002D01E6" w:rsidP="00A27805">
      <w:pPr>
        <w:pStyle w:val="Kommentartext"/>
        <w:jc w:val="both"/>
        <w:rPr>
          <w:rFonts w:ascii="Arial" w:hAnsi="Arial" w:cs="Arial"/>
          <w:sz w:val="22"/>
          <w:szCs w:val="22"/>
        </w:rPr>
      </w:pPr>
    </w:p>
    <w:p w14:paraId="69334550" w14:textId="15018573" w:rsidR="004203E6" w:rsidRDefault="00453C3A" w:rsidP="00A27805">
      <w:pPr>
        <w:pStyle w:val="Kommentar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Stefan Ehrha</w:t>
      </w:r>
      <w:r w:rsidR="002B0E27">
        <w:rPr>
          <w:rFonts w:ascii="Arial" w:hAnsi="Arial" w:cs="Arial"/>
          <w:sz w:val="22"/>
          <w:szCs w:val="22"/>
        </w:rPr>
        <w:t xml:space="preserve">rd </w:t>
      </w:r>
      <w:r w:rsidR="00C27F7A">
        <w:rPr>
          <w:rFonts w:ascii="Arial" w:hAnsi="Arial" w:cs="Arial"/>
          <w:sz w:val="22"/>
          <w:szCs w:val="22"/>
        </w:rPr>
        <w:t xml:space="preserve">freut sich auf die Zusammenarbeit </w:t>
      </w:r>
      <w:r w:rsidR="00F82DD4">
        <w:rPr>
          <w:rFonts w:ascii="Arial" w:hAnsi="Arial" w:cs="Arial"/>
          <w:sz w:val="22"/>
          <w:szCs w:val="22"/>
        </w:rPr>
        <w:t xml:space="preserve">mit den Dienstleistern </w:t>
      </w:r>
      <w:r w:rsidR="00C27F7A">
        <w:rPr>
          <w:rFonts w:ascii="Arial" w:hAnsi="Arial" w:cs="Arial"/>
          <w:sz w:val="22"/>
          <w:szCs w:val="22"/>
        </w:rPr>
        <w:t xml:space="preserve">und </w:t>
      </w:r>
      <w:r w:rsidR="002B0E27">
        <w:rPr>
          <w:rFonts w:ascii="Arial" w:hAnsi="Arial" w:cs="Arial"/>
          <w:sz w:val="22"/>
          <w:szCs w:val="22"/>
        </w:rPr>
        <w:t>ist überzeugt, dass „b</w:t>
      </w:r>
      <w:r w:rsidR="0087071D">
        <w:rPr>
          <w:rFonts w:ascii="Arial" w:hAnsi="Arial" w:cs="Arial"/>
          <w:sz w:val="22"/>
          <w:szCs w:val="22"/>
        </w:rPr>
        <w:t xml:space="preserve">eide </w:t>
      </w:r>
      <w:r w:rsidR="00F82DD4">
        <w:rPr>
          <w:rFonts w:ascii="Arial" w:hAnsi="Arial" w:cs="Arial"/>
          <w:sz w:val="22"/>
          <w:szCs w:val="22"/>
        </w:rPr>
        <w:t>Services</w:t>
      </w:r>
      <w:r w:rsidR="0087071D">
        <w:rPr>
          <w:rFonts w:ascii="Arial" w:hAnsi="Arial" w:cs="Arial"/>
          <w:sz w:val="22"/>
          <w:szCs w:val="22"/>
        </w:rPr>
        <w:t xml:space="preserve"> </w:t>
      </w:r>
      <w:r w:rsidR="00A06E68">
        <w:rPr>
          <w:rFonts w:ascii="Arial" w:hAnsi="Arial" w:cs="Arial"/>
          <w:sz w:val="22"/>
          <w:szCs w:val="22"/>
        </w:rPr>
        <w:t>den SHK-Betrieben helfen i</w:t>
      </w:r>
      <w:r w:rsidR="00256276">
        <w:rPr>
          <w:rFonts w:ascii="Arial" w:hAnsi="Arial" w:cs="Arial"/>
          <w:sz w:val="22"/>
          <w:szCs w:val="22"/>
        </w:rPr>
        <w:t xml:space="preserve">nterne Prozesse </w:t>
      </w:r>
      <w:r w:rsidR="00A06E68">
        <w:rPr>
          <w:rFonts w:ascii="Arial" w:hAnsi="Arial" w:cs="Arial"/>
          <w:sz w:val="22"/>
          <w:szCs w:val="22"/>
        </w:rPr>
        <w:t xml:space="preserve">zu </w:t>
      </w:r>
      <w:r w:rsidR="00551EAF">
        <w:rPr>
          <w:rFonts w:ascii="Arial" w:hAnsi="Arial" w:cs="Arial"/>
          <w:sz w:val="22"/>
          <w:szCs w:val="22"/>
        </w:rPr>
        <w:t xml:space="preserve">optimieren </w:t>
      </w:r>
      <w:r w:rsidR="00A600A1">
        <w:rPr>
          <w:rFonts w:ascii="Arial" w:hAnsi="Arial" w:cs="Arial"/>
          <w:sz w:val="22"/>
          <w:szCs w:val="22"/>
        </w:rPr>
        <w:t>und</w:t>
      </w:r>
      <w:r w:rsidR="00551EAF">
        <w:rPr>
          <w:rFonts w:ascii="Arial" w:hAnsi="Arial" w:cs="Arial"/>
          <w:sz w:val="22"/>
          <w:szCs w:val="22"/>
        </w:rPr>
        <w:t xml:space="preserve"> </w:t>
      </w:r>
      <w:r w:rsidR="00A06E68">
        <w:rPr>
          <w:rFonts w:ascii="Arial" w:hAnsi="Arial" w:cs="Arial"/>
          <w:sz w:val="22"/>
          <w:szCs w:val="22"/>
        </w:rPr>
        <w:t xml:space="preserve">sich </w:t>
      </w:r>
      <w:r w:rsidR="00597872">
        <w:rPr>
          <w:rFonts w:ascii="Arial" w:hAnsi="Arial" w:cs="Arial"/>
          <w:sz w:val="22"/>
          <w:szCs w:val="22"/>
        </w:rPr>
        <w:t xml:space="preserve">in </w:t>
      </w:r>
      <w:r w:rsidR="008C6E27">
        <w:rPr>
          <w:rFonts w:ascii="Arial" w:hAnsi="Arial" w:cs="Arial"/>
          <w:sz w:val="22"/>
          <w:szCs w:val="22"/>
        </w:rPr>
        <w:t>ihrer</w:t>
      </w:r>
      <w:r w:rsidR="00597872">
        <w:rPr>
          <w:rFonts w:ascii="Arial" w:hAnsi="Arial" w:cs="Arial"/>
          <w:sz w:val="22"/>
          <w:szCs w:val="22"/>
        </w:rPr>
        <w:t xml:space="preserve"> Region deutlicher zu positionieren</w:t>
      </w:r>
      <w:r w:rsidR="002B0E27">
        <w:rPr>
          <w:rFonts w:ascii="Arial" w:hAnsi="Arial" w:cs="Arial"/>
          <w:sz w:val="22"/>
          <w:szCs w:val="22"/>
        </w:rPr>
        <w:t>.</w:t>
      </w:r>
      <w:r w:rsidR="00B107C7">
        <w:rPr>
          <w:rFonts w:ascii="Arial" w:hAnsi="Arial" w:cs="Arial"/>
          <w:sz w:val="22"/>
          <w:szCs w:val="22"/>
        </w:rPr>
        <w:t>“</w:t>
      </w:r>
    </w:p>
    <w:sectPr w:rsidR="004203E6" w:rsidSect="00053A0E">
      <w:headerReference w:type="default" r:id="rId7"/>
      <w:footerReference w:type="default" r:id="rId8"/>
      <w:pgSz w:w="11906" w:h="16838"/>
      <w:pgMar w:top="3402" w:right="4536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BAF44" w14:textId="77777777" w:rsidR="00A03463" w:rsidRDefault="00A03463">
      <w:r>
        <w:separator/>
      </w:r>
    </w:p>
  </w:endnote>
  <w:endnote w:type="continuationSeparator" w:id="0">
    <w:p w14:paraId="30757933" w14:textId="77777777" w:rsidR="00A03463" w:rsidRDefault="00A03463">
      <w:r>
        <w:continuationSeparator/>
      </w:r>
    </w:p>
  </w:endnote>
  <w:endnote w:type="continuationNotice" w:id="1">
    <w:p w14:paraId="093F156B" w14:textId="77777777" w:rsidR="00A03463" w:rsidRDefault="00A034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234B3" w14:textId="2E9B8499" w:rsidR="0087200C" w:rsidRDefault="008100A9">
    <w:pPr>
      <w:pStyle w:val="Fuzeile"/>
      <w:jc w:val="center"/>
      <w:rPr>
        <w:rFonts w:ascii="Arial" w:hAnsi="Arial" w:cs="Arial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1AF37954" wp14:editId="098243F1">
              <wp:simplePos x="0" y="0"/>
              <wp:positionH relativeFrom="column">
                <wp:posOffset>4457065</wp:posOffset>
              </wp:positionH>
              <wp:positionV relativeFrom="paragraph">
                <wp:posOffset>-2986405</wp:posOffset>
              </wp:positionV>
              <wp:extent cx="2286000" cy="340995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3409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60B90F" w14:textId="77777777" w:rsidR="00824CD4" w:rsidRPr="00CE70F5" w:rsidRDefault="00CE70F5" w:rsidP="00CE70F5">
                          <w:pPr>
                            <w:pStyle w:val="Default"/>
                            <w:spacing w:after="80" w:line="260" w:lineRule="exact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E70F5">
                            <w:rPr>
                              <w:b/>
                              <w:sz w:val="20"/>
                              <w:szCs w:val="20"/>
                            </w:rPr>
                            <w:t>PRESSEKONTAKT</w:t>
                          </w:r>
                        </w:p>
                        <w:p w14:paraId="41A84107" w14:textId="77777777" w:rsidR="00824CD4" w:rsidRDefault="00824CD4" w:rsidP="00CE70F5">
                          <w:pPr>
                            <w:pStyle w:val="Default"/>
                            <w:tabs>
                              <w:tab w:val="left" w:pos="812"/>
                            </w:tabs>
                            <w:spacing w:after="80" w:line="260" w:lineRule="exact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 w:rsidRPr="00824CD4">
                            <w:rPr>
                              <w:b/>
                              <w:sz w:val="20"/>
                              <w:szCs w:val="20"/>
                            </w:rPr>
                            <w:t>interdomus</w:t>
                          </w:r>
                          <w:proofErr w:type="spellEnd"/>
                          <w:r w:rsidRPr="00824CD4">
                            <w:rPr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Pr="00824CD4">
                            <w:rPr>
                              <w:b/>
                              <w:sz w:val="20"/>
                              <w:szCs w:val="20"/>
                            </w:rPr>
                            <w:br/>
                            <w:t>Haustechnik GmbH &amp; Co.</w:t>
                          </w:r>
                          <w:r w:rsidRPr="00824CD4">
                            <w:rPr>
                              <w:sz w:val="20"/>
                              <w:szCs w:val="20"/>
                            </w:rPr>
                            <w:br/>
                            <w:t>Sanitär Heizung Klima KG</w:t>
                          </w:r>
                        </w:p>
                        <w:p w14:paraId="6ED37571" w14:textId="77777777" w:rsidR="00BC2E4E" w:rsidRDefault="00DE4C4A" w:rsidP="00BC2E4E">
                          <w:pPr>
                            <w:tabs>
                              <w:tab w:val="left" w:pos="851"/>
                            </w:tabs>
                            <w:spacing w:after="80" w:line="260" w:lineRule="exact"/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</w:pP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Kirk Mangels</w:t>
                          </w:r>
                        </w:p>
                        <w:p w14:paraId="414D7054" w14:textId="77777777" w:rsidR="00DE4C4A" w:rsidRPr="00BC2E4E" w:rsidRDefault="00DE4C4A" w:rsidP="00BC2E4E">
                          <w:pPr>
                            <w:tabs>
                              <w:tab w:val="left" w:pos="851"/>
                            </w:tabs>
                            <w:spacing w:after="80" w:line="260" w:lineRule="exact"/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</w:pP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Postfach 10 22 26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br/>
                            <w:t xml:space="preserve">63268 Dreieich 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br/>
                            <w:t xml:space="preserve">Germany </w:t>
                          </w:r>
                        </w:p>
                        <w:p w14:paraId="52DB1F28" w14:textId="77777777" w:rsidR="00CE70F5" w:rsidRPr="00BC2E4E" w:rsidRDefault="00DE4C4A" w:rsidP="00BC2E4E">
                          <w:pPr>
                            <w:tabs>
                              <w:tab w:val="left" w:pos="851"/>
                            </w:tabs>
                            <w:spacing w:after="80" w:line="260" w:lineRule="exact"/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</w:pP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Telefon: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ab/>
                            <w:t>+49(0)6103 / 391-264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br/>
                            <w:t>Fax: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ab/>
                            <w:t>+49(0)6103 / 391-499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br/>
                            <w:t>E-Mail: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ab/>
                            <w:t>k.mangels@mhk.de</w:t>
                          </w:r>
                        </w:p>
                        <w:p w14:paraId="3B4716CD" w14:textId="77777777" w:rsidR="00CE70F5" w:rsidRDefault="00CE70F5" w:rsidP="00CE70F5">
                          <w:pPr>
                            <w:pStyle w:val="Default"/>
                            <w:tabs>
                              <w:tab w:val="left" w:pos="812"/>
                            </w:tabs>
                            <w:spacing w:after="80" w:line="260" w:lineRule="exac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Internet: </w:t>
                          </w:r>
                          <w:r w:rsidRPr="00083F3B">
                            <w:rPr>
                              <w:sz w:val="20"/>
                              <w:szCs w:val="20"/>
                            </w:rPr>
                            <w:t>www.interdomus.de</w:t>
                          </w:r>
                        </w:p>
                        <w:p w14:paraId="31428513" w14:textId="77777777" w:rsidR="00CE70F5" w:rsidRPr="00AB5DE4" w:rsidRDefault="00CE70F5" w:rsidP="00CE70F5">
                          <w:pPr>
                            <w:pStyle w:val="Default"/>
                            <w:tabs>
                              <w:tab w:val="left" w:pos="840"/>
                            </w:tabs>
                            <w:spacing w:after="80" w:line="260" w:lineRule="exac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  <w:r w:rsidRPr="00AB5DE4">
                            <w:rPr>
                              <w:sz w:val="14"/>
                              <w:szCs w:val="14"/>
                            </w:rPr>
                            <w:t>Ein Unternehmen der</w:t>
                          </w:r>
                          <w:r w:rsidRPr="00AB5DE4">
                            <w:rPr>
                              <w:sz w:val="18"/>
                              <w:szCs w:val="18"/>
                            </w:rPr>
                            <w:br/>
                          </w:r>
                        </w:p>
                        <w:p w14:paraId="5FF7F222" w14:textId="77777777" w:rsidR="00824CD4" w:rsidRPr="00824CD4" w:rsidRDefault="00CE70F5" w:rsidP="00CE70F5">
                          <w:pPr>
                            <w:pStyle w:val="Default"/>
                            <w:tabs>
                              <w:tab w:val="left" w:pos="840"/>
                            </w:tabs>
                          </w:pPr>
                          <w:r>
                            <w:rPr>
                              <w:sz w:val="14"/>
                              <w:szCs w:val="14"/>
                            </w:rPr>
                            <w:br/>
                          </w:r>
                          <w:r w:rsidRPr="00AB5DE4">
                            <w:rPr>
                              <w:sz w:val="14"/>
                              <w:szCs w:val="14"/>
                            </w:rPr>
                            <w:t>www.mhk.de</w:t>
                          </w:r>
                          <w:r w:rsidR="00824CD4">
                            <w:br/>
                          </w:r>
                        </w:p>
                        <w:p w14:paraId="4610E016" w14:textId="77777777" w:rsidR="00824CD4" w:rsidRPr="0097797E" w:rsidRDefault="00824CD4" w:rsidP="00CE70F5">
                          <w:pPr>
                            <w:spacing w:after="80" w:line="260" w:lineRule="exact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F3795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50.95pt;margin-top:-235.15pt;width:180pt;height:268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" filled="f" stroked="f">
              <v:textbox>
                <w:txbxContent>
                  <w:p w14:paraId="4860B90F" w14:textId="77777777" w:rsidR="00824CD4" w:rsidRPr="00CE70F5" w:rsidRDefault="00CE70F5" w:rsidP="00CE70F5">
                    <w:pPr>
                      <w:pStyle w:val="Default"/>
                      <w:spacing w:after="80" w:line="260" w:lineRule="exact"/>
                      <w:rPr>
                        <w:b/>
                        <w:sz w:val="20"/>
                        <w:szCs w:val="20"/>
                      </w:rPr>
                    </w:pPr>
                    <w:r w:rsidRPr="00CE70F5">
                      <w:rPr>
                        <w:b/>
                        <w:sz w:val="20"/>
                        <w:szCs w:val="20"/>
                      </w:rPr>
                      <w:t>PRESSEKONTAKT</w:t>
                    </w:r>
                  </w:p>
                  <w:p w14:paraId="41A84107" w14:textId="77777777" w:rsidR="00824CD4" w:rsidRDefault="00824CD4" w:rsidP="00CE70F5">
                    <w:pPr>
                      <w:pStyle w:val="Default"/>
                      <w:tabs>
                        <w:tab w:val="left" w:pos="812"/>
                      </w:tabs>
                      <w:spacing w:after="80" w:line="260" w:lineRule="exact"/>
                      <w:rPr>
                        <w:sz w:val="20"/>
                        <w:szCs w:val="20"/>
                      </w:rPr>
                    </w:pPr>
                    <w:proofErr w:type="spellStart"/>
                    <w:r w:rsidRPr="00824CD4">
                      <w:rPr>
                        <w:b/>
                        <w:sz w:val="20"/>
                        <w:szCs w:val="20"/>
                      </w:rPr>
                      <w:t>interdomus</w:t>
                    </w:r>
                    <w:proofErr w:type="spellEnd"/>
                    <w:r w:rsidRPr="00824CD4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r w:rsidRPr="00824CD4">
                      <w:rPr>
                        <w:b/>
                        <w:sz w:val="20"/>
                        <w:szCs w:val="20"/>
                      </w:rPr>
                      <w:br/>
                      <w:t>Haustechnik GmbH &amp; Co.</w:t>
                    </w:r>
                    <w:r w:rsidRPr="00824CD4">
                      <w:rPr>
                        <w:sz w:val="20"/>
                        <w:szCs w:val="20"/>
                      </w:rPr>
                      <w:br/>
                      <w:t>Sanitär Heizung Klima KG</w:t>
                    </w:r>
                  </w:p>
                  <w:p w14:paraId="6ED37571" w14:textId="77777777" w:rsidR="00BC2E4E" w:rsidRDefault="00DE4C4A" w:rsidP="00BC2E4E">
                    <w:pPr>
                      <w:tabs>
                        <w:tab w:val="left" w:pos="851"/>
                      </w:tabs>
                      <w:spacing w:after="80" w:line="260" w:lineRule="exact"/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</w:pP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Kirk Mangels</w:t>
                    </w:r>
                  </w:p>
                  <w:p w14:paraId="414D7054" w14:textId="77777777" w:rsidR="00DE4C4A" w:rsidRPr="00BC2E4E" w:rsidRDefault="00DE4C4A" w:rsidP="00BC2E4E">
                    <w:pPr>
                      <w:tabs>
                        <w:tab w:val="left" w:pos="851"/>
                      </w:tabs>
                      <w:spacing w:after="80" w:line="260" w:lineRule="exact"/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</w:pP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Postfach 10 22 26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br/>
                      <w:t xml:space="preserve">63268 Dreieich 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br/>
                      <w:t xml:space="preserve">Germany </w:t>
                    </w:r>
                  </w:p>
                  <w:p w14:paraId="52DB1F28" w14:textId="77777777" w:rsidR="00CE70F5" w:rsidRPr="00BC2E4E" w:rsidRDefault="00DE4C4A" w:rsidP="00BC2E4E">
                    <w:pPr>
                      <w:tabs>
                        <w:tab w:val="left" w:pos="851"/>
                      </w:tabs>
                      <w:spacing w:after="80" w:line="260" w:lineRule="exact"/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</w:pP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Telefon: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ab/>
                      <w:t>+49(0)6103 / 391-264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br/>
                      <w:t>Fax: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ab/>
                      <w:t>+49(0)6103 / 391-499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br/>
                      <w:t>E-Mail: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ab/>
                      <w:t>k.mangels@mhk.de</w:t>
                    </w:r>
                  </w:p>
                  <w:p w14:paraId="3B4716CD" w14:textId="77777777" w:rsidR="00CE70F5" w:rsidRDefault="00CE70F5" w:rsidP="00CE70F5">
                    <w:pPr>
                      <w:pStyle w:val="Default"/>
                      <w:tabs>
                        <w:tab w:val="left" w:pos="812"/>
                      </w:tabs>
                      <w:spacing w:after="80" w:line="260" w:lineRule="exac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Internet: </w:t>
                    </w:r>
                    <w:r w:rsidRPr="00083F3B">
                      <w:rPr>
                        <w:sz w:val="20"/>
                        <w:szCs w:val="20"/>
                      </w:rPr>
                      <w:t>www.interdomus.de</w:t>
                    </w:r>
                  </w:p>
                  <w:p w14:paraId="31428513" w14:textId="77777777" w:rsidR="00CE70F5" w:rsidRPr="00AB5DE4" w:rsidRDefault="00CE70F5" w:rsidP="00CE70F5">
                    <w:pPr>
                      <w:pStyle w:val="Default"/>
                      <w:tabs>
                        <w:tab w:val="left" w:pos="840"/>
                      </w:tabs>
                      <w:spacing w:after="80" w:line="260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br/>
                    </w:r>
                    <w:r w:rsidRPr="00AB5DE4">
                      <w:rPr>
                        <w:sz w:val="14"/>
                        <w:szCs w:val="14"/>
                      </w:rPr>
                      <w:t>Ein Unternehmen der</w:t>
                    </w:r>
                    <w:r w:rsidRPr="00AB5DE4">
                      <w:rPr>
                        <w:sz w:val="18"/>
                        <w:szCs w:val="18"/>
                      </w:rPr>
                      <w:br/>
                    </w:r>
                  </w:p>
                  <w:p w14:paraId="5FF7F222" w14:textId="77777777" w:rsidR="00824CD4" w:rsidRPr="00824CD4" w:rsidRDefault="00CE70F5" w:rsidP="00CE70F5">
                    <w:pPr>
                      <w:pStyle w:val="Default"/>
                      <w:tabs>
                        <w:tab w:val="left" w:pos="840"/>
                      </w:tabs>
                    </w:pPr>
                    <w:r>
                      <w:rPr>
                        <w:sz w:val="14"/>
                        <w:szCs w:val="14"/>
                      </w:rPr>
                      <w:br/>
                    </w:r>
                    <w:r w:rsidRPr="00AB5DE4">
                      <w:rPr>
                        <w:sz w:val="14"/>
                        <w:szCs w:val="14"/>
                      </w:rPr>
                      <w:t>www.mhk.de</w:t>
                    </w:r>
                    <w:r w:rsidR="00824CD4">
                      <w:br/>
                    </w:r>
                  </w:p>
                  <w:p w14:paraId="4610E016" w14:textId="77777777" w:rsidR="00824CD4" w:rsidRPr="0097797E" w:rsidRDefault="00824CD4" w:rsidP="00CE70F5">
                    <w:pPr>
                      <w:spacing w:after="80" w:line="260" w:lineRule="exact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8245" behindDoc="1" locked="0" layoutInCell="1" allowOverlap="1" wp14:anchorId="65751F68" wp14:editId="5942D516">
          <wp:simplePos x="0" y="0"/>
          <wp:positionH relativeFrom="column">
            <wp:posOffset>4497070</wp:posOffset>
          </wp:positionH>
          <wp:positionV relativeFrom="paragraph">
            <wp:posOffset>-335915</wp:posOffset>
          </wp:positionV>
          <wp:extent cx="1132205" cy="403225"/>
          <wp:effectExtent l="0" t="0" r="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205" cy="403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3F593F1" wp14:editId="2F39746C">
              <wp:simplePos x="0" y="0"/>
              <wp:positionH relativeFrom="column">
                <wp:posOffset>5238750</wp:posOffset>
              </wp:positionH>
              <wp:positionV relativeFrom="paragraph">
                <wp:posOffset>7696835</wp:posOffset>
              </wp:positionV>
              <wp:extent cx="2286000" cy="277749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277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7E1EA9" w14:textId="77777777" w:rsidR="00824CD4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5D62F0">
                            <w:rPr>
                              <w:b/>
                              <w:sz w:val="20"/>
                              <w:szCs w:val="20"/>
                              <w:u w:val="single"/>
                            </w:rPr>
                            <w:t>Kontakt</w:t>
                          </w:r>
                        </w:p>
                        <w:p w14:paraId="546B1B1A" w14:textId="77777777" w:rsidR="00824CD4" w:rsidRPr="005D62F0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b/>
                              <w:sz w:val="20"/>
                              <w:szCs w:val="20"/>
                            </w:rPr>
                          </w:pPr>
                          <w:proofErr w:type="spellStart"/>
                          <w:r w:rsidRPr="0097797E">
                            <w:rPr>
                              <w:b/>
                              <w:sz w:val="20"/>
                              <w:szCs w:val="20"/>
                            </w:rPr>
                            <w:t>Strothoff</w:t>
                          </w:r>
                          <w:proofErr w:type="spellEnd"/>
                          <w:r w:rsidRPr="0097797E">
                            <w:rPr>
                              <w:b/>
                              <w:sz w:val="20"/>
                              <w:szCs w:val="20"/>
                            </w:rPr>
                            <w:t xml:space="preserve"> International School</w:t>
                          </w:r>
                          <w:r w:rsidRPr="0097797E">
                            <w:rPr>
                              <w:b/>
                              <w:sz w:val="20"/>
                              <w:szCs w:val="20"/>
                            </w:rPr>
                            <w:br/>
                            <w:t>Rhein-Main Campus Dreieich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Pr="005D62F0">
                            <w:rPr>
                              <w:sz w:val="20"/>
                              <w:szCs w:val="20"/>
                            </w:rPr>
                            <w:t>Dr. Daniel C.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5D62F0">
                            <w:rPr>
                              <w:sz w:val="20"/>
                              <w:szCs w:val="20"/>
                            </w:rPr>
                            <w:t>Schmid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Frankfurter Straße 160-166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63303 Dreieich</w:t>
                          </w:r>
                        </w:p>
                        <w:p w14:paraId="2BFB88E4" w14:textId="77777777" w:rsidR="00824CD4" w:rsidRPr="0097797E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sz w:val="20"/>
                              <w:szCs w:val="20"/>
                            </w:rPr>
                          </w:pPr>
                          <w:r w:rsidRPr="0097797E">
                            <w:rPr>
                              <w:sz w:val="20"/>
                              <w:szCs w:val="20"/>
                            </w:rPr>
                            <w:t>Telefon: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06103 / 391-264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Fax: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06103 / 391-499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E-Mail: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ab/>
                          </w:r>
                          <w:hyperlink r:id="rId2" w:history="1">
                            <w:r w:rsidRPr="00B42DAB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d.schmid@strothoff-international-school.de</w:t>
                            </w:r>
                          </w:hyperlink>
                          <w:r>
                            <w:rPr>
                              <w:sz w:val="20"/>
                              <w:szCs w:val="20"/>
                            </w:rPr>
                            <w:br/>
                            <w:t xml:space="preserve">Homepage: </w:t>
                          </w:r>
                          <w:hyperlink r:id="rId3" w:history="1">
                            <w:r w:rsidRPr="00B42DAB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www.strothoff-international-school.de</w:t>
                            </w:r>
                          </w:hyperlink>
                        </w:p>
                        <w:p w14:paraId="6BBF6180" w14:textId="77777777" w:rsidR="00824CD4" w:rsidRPr="0097797E" w:rsidRDefault="00824CD4" w:rsidP="00824CD4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F593F1" id="_x0000_s1027" type="#_x0000_t202" style="position:absolute;left:0;text-align:left;margin-left:412.5pt;margin-top:606.05pt;width:180pt;height:218.7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" filled="f" stroked="f">
              <v:textbox>
                <w:txbxContent>
                  <w:p w14:paraId="6F7E1EA9" w14:textId="77777777" w:rsidR="00824CD4" w:rsidRDefault="00824CD4" w:rsidP="00824CD4">
                    <w:pPr>
                      <w:pStyle w:val="Default"/>
                      <w:spacing w:after="240" w:line="240" w:lineRule="atLeast"/>
                      <w:rPr>
                        <w:b/>
                        <w:sz w:val="20"/>
                        <w:szCs w:val="20"/>
                      </w:rPr>
                    </w:pPr>
                    <w:r w:rsidRPr="005D62F0">
                      <w:rPr>
                        <w:b/>
                        <w:sz w:val="20"/>
                        <w:szCs w:val="20"/>
                        <w:u w:val="single"/>
                      </w:rPr>
                      <w:t>Kontakt</w:t>
                    </w:r>
                  </w:p>
                  <w:p w14:paraId="546B1B1A" w14:textId="77777777" w:rsidR="00824CD4" w:rsidRPr="005D62F0" w:rsidRDefault="00824CD4" w:rsidP="00824CD4">
                    <w:pPr>
                      <w:pStyle w:val="Default"/>
                      <w:spacing w:after="240" w:line="240" w:lineRule="atLeast"/>
                      <w:rPr>
                        <w:b/>
                        <w:sz w:val="20"/>
                        <w:szCs w:val="20"/>
                      </w:rPr>
                    </w:pPr>
                    <w:proofErr w:type="spellStart"/>
                    <w:r w:rsidRPr="0097797E">
                      <w:rPr>
                        <w:b/>
                        <w:sz w:val="20"/>
                        <w:szCs w:val="20"/>
                      </w:rPr>
                      <w:t>Strothoff</w:t>
                    </w:r>
                    <w:proofErr w:type="spellEnd"/>
                    <w:r w:rsidRPr="0097797E">
                      <w:rPr>
                        <w:b/>
                        <w:sz w:val="20"/>
                        <w:szCs w:val="20"/>
                      </w:rPr>
                      <w:t xml:space="preserve"> International School</w:t>
                    </w:r>
                    <w:r w:rsidRPr="0097797E">
                      <w:rPr>
                        <w:b/>
                        <w:sz w:val="20"/>
                        <w:szCs w:val="20"/>
                      </w:rPr>
                      <w:br/>
                      <w:t>Rhein-Main Campus Dreieich</w:t>
                    </w:r>
                    <w:r>
                      <w:rPr>
                        <w:b/>
                        <w:sz w:val="20"/>
                        <w:szCs w:val="20"/>
                      </w:rPr>
                      <w:br/>
                    </w:r>
                    <w:r>
                      <w:rPr>
                        <w:sz w:val="20"/>
                        <w:szCs w:val="20"/>
                      </w:rPr>
                      <w:br/>
                    </w:r>
                    <w:r w:rsidRPr="005D62F0">
                      <w:rPr>
                        <w:sz w:val="20"/>
                        <w:szCs w:val="20"/>
                      </w:rPr>
                      <w:t>Dr. Daniel C.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5D62F0">
                      <w:rPr>
                        <w:sz w:val="20"/>
                        <w:szCs w:val="20"/>
                      </w:rPr>
                      <w:t>Schmid</w:t>
                    </w:r>
                    <w:r>
                      <w:rPr>
                        <w:b/>
                        <w:sz w:val="20"/>
                        <w:szCs w:val="20"/>
                      </w:rPr>
                      <w:br/>
                    </w:r>
                    <w:r w:rsidRPr="0097797E">
                      <w:rPr>
                        <w:sz w:val="20"/>
                        <w:szCs w:val="20"/>
                      </w:rPr>
                      <w:t>Frankfurter Straße 160-166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63303 Dreieich</w:t>
                    </w:r>
                  </w:p>
                  <w:p w14:paraId="2BFB88E4" w14:textId="77777777" w:rsidR="00824CD4" w:rsidRPr="0097797E" w:rsidRDefault="00824CD4" w:rsidP="00824CD4">
                    <w:pPr>
                      <w:pStyle w:val="Default"/>
                      <w:spacing w:after="240" w:line="240" w:lineRule="atLeast"/>
                      <w:rPr>
                        <w:sz w:val="20"/>
                        <w:szCs w:val="20"/>
                      </w:rPr>
                    </w:pPr>
                    <w:r w:rsidRPr="0097797E">
                      <w:rPr>
                        <w:sz w:val="20"/>
                        <w:szCs w:val="20"/>
                      </w:rPr>
                      <w:t>Telefon: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97797E">
                      <w:rPr>
                        <w:sz w:val="20"/>
                        <w:szCs w:val="20"/>
                      </w:rPr>
                      <w:t>06103 / 391-264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Fax:</w:t>
                    </w:r>
                    <w:r w:rsidRPr="0097797E"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 xml:space="preserve">  </w:t>
                    </w:r>
                    <w:r w:rsidRPr="0097797E">
                      <w:rPr>
                        <w:sz w:val="20"/>
                        <w:szCs w:val="20"/>
                      </w:rPr>
                      <w:t>06103 / 391-499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E-Mail:</w:t>
                    </w:r>
                    <w:r w:rsidRPr="0097797E">
                      <w:rPr>
                        <w:sz w:val="20"/>
                        <w:szCs w:val="20"/>
                      </w:rPr>
                      <w:tab/>
                    </w:r>
                    <w:hyperlink r:id="rId4" w:history="1">
                      <w:r w:rsidRPr="00B42DAB">
                        <w:rPr>
                          <w:rStyle w:val="Hyperlink"/>
                          <w:sz w:val="20"/>
                          <w:szCs w:val="20"/>
                        </w:rPr>
                        <w:t>d.schmid@strothoff-international-school.de</w:t>
                      </w:r>
                    </w:hyperlink>
                    <w:r>
                      <w:rPr>
                        <w:sz w:val="20"/>
                        <w:szCs w:val="20"/>
                      </w:rPr>
                      <w:br/>
                      <w:t xml:space="preserve">Homepage: </w:t>
                    </w:r>
                    <w:hyperlink r:id="rId5" w:history="1">
                      <w:r w:rsidRPr="00B42DAB">
                        <w:rPr>
                          <w:rStyle w:val="Hyperlink"/>
                          <w:sz w:val="20"/>
                          <w:szCs w:val="20"/>
                        </w:rPr>
                        <w:t>www.strothoff-international-school.de</w:t>
                      </w:r>
                    </w:hyperlink>
                  </w:p>
                  <w:p w14:paraId="6BBF6180" w14:textId="77777777" w:rsidR="00824CD4" w:rsidRPr="0097797E" w:rsidRDefault="00824CD4" w:rsidP="00824CD4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A340E0E" wp14:editId="4A0BF91D">
              <wp:simplePos x="0" y="0"/>
              <wp:positionH relativeFrom="column">
                <wp:posOffset>5238750</wp:posOffset>
              </wp:positionH>
              <wp:positionV relativeFrom="paragraph">
                <wp:posOffset>7696835</wp:posOffset>
              </wp:positionV>
              <wp:extent cx="2286000" cy="277749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277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F47C80" w14:textId="77777777" w:rsidR="00824CD4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5D62F0">
                            <w:rPr>
                              <w:b/>
                              <w:sz w:val="20"/>
                              <w:szCs w:val="20"/>
                              <w:u w:val="single"/>
                            </w:rPr>
                            <w:t>Kontakt</w:t>
                          </w:r>
                        </w:p>
                        <w:p w14:paraId="2759249A" w14:textId="77777777" w:rsidR="00824CD4" w:rsidRPr="005D62F0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b/>
                              <w:sz w:val="20"/>
                              <w:szCs w:val="20"/>
                            </w:rPr>
                          </w:pPr>
                          <w:proofErr w:type="spellStart"/>
                          <w:r w:rsidRPr="0097797E">
                            <w:rPr>
                              <w:b/>
                              <w:sz w:val="20"/>
                              <w:szCs w:val="20"/>
                            </w:rPr>
                            <w:t>Strothoff</w:t>
                          </w:r>
                          <w:proofErr w:type="spellEnd"/>
                          <w:r w:rsidRPr="0097797E">
                            <w:rPr>
                              <w:b/>
                              <w:sz w:val="20"/>
                              <w:szCs w:val="20"/>
                            </w:rPr>
                            <w:t xml:space="preserve"> International School</w:t>
                          </w:r>
                          <w:r w:rsidRPr="0097797E">
                            <w:rPr>
                              <w:b/>
                              <w:sz w:val="20"/>
                              <w:szCs w:val="20"/>
                            </w:rPr>
                            <w:br/>
                            <w:t>Rhein-Main Campus Dreieich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Pr="005D62F0">
                            <w:rPr>
                              <w:sz w:val="20"/>
                              <w:szCs w:val="20"/>
                            </w:rPr>
                            <w:t>Dr. Daniel C.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5D62F0">
                            <w:rPr>
                              <w:sz w:val="20"/>
                              <w:szCs w:val="20"/>
                            </w:rPr>
                            <w:t>Schmid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Frankfurter Straße 160-166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63303 Dreieich</w:t>
                          </w:r>
                        </w:p>
                        <w:p w14:paraId="21DDE337" w14:textId="77777777" w:rsidR="00824CD4" w:rsidRPr="0097797E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sz w:val="20"/>
                              <w:szCs w:val="20"/>
                            </w:rPr>
                          </w:pPr>
                          <w:r w:rsidRPr="0097797E">
                            <w:rPr>
                              <w:sz w:val="20"/>
                              <w:szCs w:val="20"/>
                            </w:rPr>
                            <w:t>Telefon: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06103 / 391-264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Fax: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06103 / 391-499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E-Mail: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ab/>
                          </w:r>
                          <w:hyperlink r:id="rId6" w:history="1">
                            <w:r w:rsidRPr="00B42DAB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d.schmid@strothoff-international-school.de</w:t>
                            </w:r>
                          </w:hyperlink>
                          <w:r>
                            <w:rPr>
                              <w:sz w:val="20"/>
                              <w:szCs w:val="20"/>
                            </w:rPr>
                            <w:br/>
                            <w:t xml:space="preserve">Homepage: </w:t>
                          </w:r>
                          <w:hyperlink r:id="rId7" w:history="1">
                            <w:r w:rsidRPr="00B42DAB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www.strothoff-international-school.de</w:t>
                            </w:r>
                          </w:hyperlink>
                        </w:p>
                        <w:p w14:paraId="58628275" w14:textId="77777777" w:rsidR="00824CD4" w:rsidRPr="0097797E" w:rsidRDefault="00824CD4" w:rsidP="00824CD4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340E0E" id="_x0000_s1028" type="#_x0000_t202" style="position:absolute;left:0;text-align:left;margin-left:412.5pt;margin-top:606.05pt;width:180pt;height:218.7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" filled="f" stroked="f">
              <v:textbox>
                <w:txbxContent>
                  <w:p w14:paraId="7DF47C80" w14:textId="77777777" w:rsidR="00824CD4" w:rsidRDefault="00824CD4" w:rsidP="00824CD4">
                    <w:pPr>
                      <w:pStyle w:val="Default"/>
                      <w:spacing w:after="240" w:line="240" w:lineRule="atLeast"/>
                      <w:rPr>
                        <w:b/>
                        <w:sz w:val="20"/>
                        <w:szCs w:val="20"/>
                      </w:rPr>
                    </w:pPr>
                    <w:r w:rsidRPr="005D62F0">
                      <w:rPr>
                        <w:b/>
                        <w:sz w:val="20"/>
                        <w:szCs w:val="20"/>
                        <w:u w:val="single"/>
                      </w:rPr>
                      <w:t>Kontakt</w:t>
                    </w:r>
                  </w:p>
                  <w:p w14:paraId="2759249A" w14:textId="77777777" w:rsidR="00824CD4" w:rsidRPr="005D62F0" w:rsidRDefault="00824CD4" w:rsidP="00824CD4">
                    <w:pPr>
                      <w:pStyle w:val="Default"/>
                      <w:spacing w:after="240" w:line="240" w:lineRule="atLeast"/>
                      <w:rPr>
                        <w:b/>
                        <w:sz w:val="20"/>
                        <w:szCs w:val="20"/>
                      </w:rPr>
                    </w:pPr>
                    <w:proofErr w:type="spellStart"/>
                    <w:r w:rsidRPr="0097797E">
                      <w:rPr>
                        <w:b/>
                        <w:sz w:val="20"/>
                        <w:szCs w:val="20"/>
                      </w:rPr>
                      <w:t>Strothoff</w:t>
                    </w:r>
                    <w:proofErr w:type="spellEnd"/>
                    <w:r w:rsidRPr="0097797E">
                      <w:rPr>
                        <w:b/>
                        <w:sz w:val="20"/>
                        <w:szCs w:val="20"/>
                      </w:rPr>
                      <w:t xml:space="preserve"> International School</w:t>
                    </w:r>
                    <w:r w:rsidRPr="0097797E">
                      <w:rPr>
                        <w:b/>
                        <w:sz w:val="20"/>
                        <w:szCs w:val="20"/>
                      </w:rPr>
                      <w:br/>
                      <w:t>Rhein-Main Campus Dreieich</w:t>
                    </w:r>
                    <w:r>
                      <w:rPr>
                        <w:b/>
                        <w:sz w:val="20"/>
                        <w:szCs w:val="20"/>
                      </w:rPr>
                      <w:br/>
                    </w:r>
                    <w:r>
                      <w:rPr>
                        <w:sz w:val="20"/>
                        <w:szCs w:val="20"/>
                      </w:rPr>
                      <w:br/>
                    </w:r>
                    <w:r w:rsidRPr="005D62F0">
                      <w:rPr>
                        <w:sz w:val="20"/>
                        <w:szCs w:val="20"/>
                      </w:rPr>
                      <w:t>Dr. Daniel C.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5D62F0">
                      <w:rPr>
                        <w:sz w:val="20"/>
                        <w:szCs w:val="20"/>
                      </w:rPr>
                      <w:t>Schmid</w:t>
                    </w:r>
                    <w:r>
                      <w:rPr>
                        <w:b/>
                        <w:sz w:val="20"/>
                        <w:szCs w:val="20"/>
                      </w:rPr>
                      <w:br/>
                    </w:r>
                    <w:r w:rsidRPr="0097797E">
                      <w:rPr>
                        <w:sz w:val="20"/>
                        <w:szCs w:val="20"/>
                      </w:rPr>
                      <w:t>Frankfurter Straße 160-166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63303 Dreieich</w:t>
                    </w:r>
                  </w:p>
                  <w:p w14:paraId="21DDE337" w14:textId="77777777" w:rsidR="00824CD4" w:rsidRPr="0097797E" w:rsidRDefault="00824CD4" w:rsidP="00824CD4">
                    <w:pPr>
                      <w:pStyle w:val="Default"/>
                      <w:spacing w:after="240" w:line="240" w:lineRule="atLeast"/>
                      <w:rPr>
                        <w:sz w:val="20"/>
                        <w:szCs w:val="20"/>
                      </w:rPr>
                    </w:pPr>
                    <w:r w:rsidRPr="0097797E">
                      <w:rPr>
                        <w:sz w:val="20"/>
                        <w:szCs w:val="20"/>
                      </w:rPr>
                      <w:t>Telefon: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97797E">
                      <w:rPr>
                        <w:sz w:val="20"/>
                        <w:szCs w:val="20"/>
                      </w:rPr>
                      <w:t>06103 / 391-264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Fax:</w:t>
                    </w:r>
                    <w:r w:rsidRPr="0097797E"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 xml:space="preserve">  </w:t>
                    </w:r>
                    <w:r w:rsidRPr="0097797E">
                      <w:rPr>
                        <w:sz w:val="20"/>
                        <w:szCs w:val="20"/>
                      </w:rPr>
                      <w:t>06103 / 391-499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E-Mail:</w:t>
                    </w:r>
                    <w:r w:rsidRPr="0097797E">
                      <w:rPr>
                        <w:sz w:val="20"/>
                        <w:szCs w:val="20"/>
                      </w:rPr>
                      <w:tab/>
                    </w:r>
                    <w:hyperlink r:id="rId8" w:history="1">
                      <w:r w:rsidRPr="00B42DAB">
                        <w:rPr>
                          <w:rStyle w:val="Hyperlink"/>
                          <w:sz w:val="20"/>
                          <w:szCs w:val="20"/>
                        </w:rPr>
                        <w:t>d.schmid@strothoff-international-school.de</w:t>
                      </w:r>
                    </w:hyperlink>
                    <w:r>
                      <w:rPr>
                        <w:sz w:val="20"/>
                        <w:szCs w:val="20"/>
                      </w:rPr>
                      <w:br/>
                      <w:t xml:space="preserve">Homepage: </w:t>
                    </w:r>
                    <w:hyperlink r:id="rId9" w:history="1">
                      <w:r w:rsidRPr="00B42DAB">
                        <w:rPr>
                          <w:rStyle w:val="Hyperlink"/>
                          <w:sz w:val="20"/>
                          <w:szCs w:val="20"/>
                        </w:rPr>
                        <w:t>www.strothoff-international-school.de</w:t>
                      </w:r>
                    </w:hyperlink>
                  </w:p>
                  <w:p w14:paraId="58628275" w14:textId="77777777" w:rsidR="00824CD4" w:rsidRPr="0097797E" w:rsidRDefault="00824CD4" w:rsidP="00824CD4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3A915962">
      <w:rPr>
        <w:rFonts w:ascii="Arial" w:hAnsi="Arial" w:cs="Arial"/>
      </w:rPr>
      <w:t xml:space="preserve">Seite </w:t>
    </w:r>
    <w:r w:rsidR="0087200C">
      <w:rPr>
        <w:rFonts w:ascii="Arial" w:hAnsi="Arial" w:cs="Arial"/>
      </w:rPr>
      <w:fldChar w:fldCharType="begin"/>
    </w:r>
    <w:r w:rsidR="0087200C">
      <w:rPr>
        <w:rFonts w:ascii="Arial" w:hAnsi="Arial" w:cs="Arial"/>
      </w:rPr>
      <w:instrText xml:space="preserve"> PAGE </w:instrText>
    </w:r>
    <w:r w:rsidR="0087200C">
      <w:rPr>
        <w:rFonts w:ascii="Arial" w:hAnsi="Arial" w:cs="Arial"/>
      </w:rPr>
      <w:fldChar w:fldCharType="separate"/>
    </w:r>
    <w:r w:rsidR="000A4CCA">
      <w:rPr>
        <w:rFonts w:ascii="Arial" w:hAnsi="Arial" w:cs="Arial"/>
        <w:noProof/>
      </w:rPr>
      <w:t>2</w:t>
    </w:r>
    <w:r w:rsidR="0087200C">
      <w:rPr>
        <w:rFonts w:ascii="Arial" w:hAnsi="Arial" w:cs="Arial"/>
      </w:rPr>
      <w:fldChar w:fldCharType="end"/>
    </w:r>
    <w:r w:rsidR="3A915962">
      <w:rPr>
        <w:rFonts w:ascii="Arial" w:hAnsi="Arial" w:cs="Arial"/>
      </w:rPr>
      <w:t xml:space="preserve"> von </w:t>
    </w:r>
    <w:r w:rsidR="0087200C">
      <w:rPr>
        <w:rFonts w:ascii="Arial" w:hAnsi="Arial" w:cs="Arial"/>
      </w:rPr>
      <w:fldChar w:fldCharType="begin"/>
    </w:r>
    <w:r w:rsidR="0087200C">
      <w:rPr>
        <w:rFonts w:ascii="Arial" w:hAnsi="Arial" w:cs="Arial"/>
      </w:rPr>
      <w:instrText xml:space="preserve"> NUMPAGES </w:instrText>
    </w:r>
    <w:r w:rsidR="0087200C">
      <w:rPr>
        <w:rFonts w:ascii="Arial" w:hAnsi="Arial" w:cs="Arial"/>
      </w:rPr>
      <w:fldChar w:fldCharType="separate"/>
    </w:r>
    <w:r w:rsidR="000A4CCA">
      <w:rPr>
        <w:rFonts w:ascii="Arial" w:hAnsi="Arial" w:cs="Arial"/>
        <w:noProof/>
      </w:rPr>
      <w:t>2</w:t>
    </w:r>
    <w:r w:rsidR="0087200C">
      <w:rPr>
        <w:rFonts w:ascii="Arial" w:hAnsi="Arial" w:cs="Arial"/>
      </w:rPr>
      <w:fldChar w:fldCharType="end"/>
    </w:r>
    <w:r w:rsidR="3A915962">
      <w:rPr>
        <w:rFonts w:ascii="Arial" w:hAnsi="Arial" w:cs="Arial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A9A45" w14:textId="77777777" w:rsidR="00A03463" w:rsidRDefault="00A03463">
      <w:r>
        <w:separator/>
      </w:r>
    </w:p>
  </w:footnote>
  <w:footnote w:type="continuationSeparator" w:id="0">
    <w:p w14:paraId="25D3748E" w14:textId="77777777" w:rsidR="00A03463" w:rsidRDefault="00A03463">
      <w:r>
        <w:continuationSeparator/>
      </w:r>
    </w:p>
  </w:footnote>
  <w:footnote w:type="continuationNotice" w:id="1">
    <w:p w14:paraId="5F8F80BF" w14:textId="77777777" w:rsidR="00A03463" w:rsidRDefault="00A034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54154" w14:textId="77777777" w:rsidR="0087200C" w:rsidRDefault="008100A9">
    <w:pPr>
      <w:pStyle w:val="Kopfzeile"/>
    </w:pPr>
    <w:r>
      <w:rPr>
        <w:noProof/>
        <w:lang w:val="en-US" w:eastAsia="en-US"/>
      </w:rPr>
      <w:drawing>
        <wp:anchor distT="0" distB="0" distL="114300" distR="114300" simplePos="0" relativeHeight="251658241" behindDoc="1" locked="0" layoutInCell="1" allowOverlap="1" wp14:anchorId="56D2E8ED" wp14:editId="743EB1C6">
          <wp:simplePos x="0" y="0"/>
          <wp:positionH relativeFrom="column">
            <wp:posOffset>4556760</wp:posOffset>
          </wp:positionH>
          <wp:positionV relativeFrom="paragraph">
            <wp:posOffset>140970</wp:posOffset>
          </wp:positionV>
          <wp:extent cx="1962150" cy="615315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40"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436E56E" wp14:editId="690C6109">
              <wp:simplePos x="0" y="0"/>
              <wp:positionH relativeFrom="column">
                <wp:posOffset>4428490</wp:posOffset>
              </wp:positionH>
              <wp:positionV relativeFrom="paragraph">
                <wp:posOffset>116205</wp:posOffset>
              </wp:positionV>
              <wp:extent cx="0" cy="9640570"/>
              <wp:effectExtent l="8890" t="11430" r="10160" b="6350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64057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8D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194324" id="Line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7pt,9.15pt" to="348.7pt,7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" strokecolor="#008dbc"/>
          </w:pict>
        </mc:Fallback>
      </mc:AlternateContent>
    </w:r>
  </w:p>
  <w:p w14:paraId="26F7DEC0" w14:textId="77777777" w:rsidR="0087200C" w:rsidRDefault="0087200C">
    <w:pPr>
      <w:pStyle w:val="Kopfzeile"/>
    </w:pPr>
  </w:p>
  <w:p w14:paraId="0E293E2D" w14:textId="77777777" w:rsidR="0087200C" w:rsidRDefault="0087200C">
    <w:pPr>
      <w:pStyle w:val="Kopfzeile"/>
    </w:pPr>
  </w:p>
  <w:p w14:paraId="5F42F054" w14:textId="77777777" w:rsidR="0087200C" w:rsidRDefault="0087200C">
    <w:pPr>
      <w:pStyle w:val="Kopfzeile"/>
    </w:pPr>
  </w:p>
  <w:p w14:paraId="260AB842" w14:textId="77777777" w:rsidR="0087200C" w:rsidRDefault="0087200C">
    <w:pPr>
      <w:pStyle w:val="Kopfzeile"/>
      <w:rPr>
        <w:rFonts w:ascii="Arial" w:hAnsi="Arial" w:cs="Arial"/>
        <w:b/>
        <w:bCs/>
        <w:sz w:val="40"/>
      </w:rPr>
    </w:pPr>
    <w:r>
      <w:rPr>
        <w:rFonts w:ascii="Arial" w:hAnsi="Arial" w:cs="Arial"/>
        <w:b/>
        <w:bCs/>
        <w:sz w:val="40"/>
      </w:rPr>
      <w:t>PRESSE-INFO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6" w:nlCheck="1" w:checkStyle="0"/>
  <w:proofState w:spelling="clean"/>
  <w:attachedTemplate r:id="rId1"/>
  <w:defaultTabStop w:val="708"/>
  <w:hyphenationZone w:val="425"/>
  <w:noPunctuationKerning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FA5"/>
    <w:rsid w:val="0000334D"/>
    <w:rsid w:val="000051A9"/>
    <w:rsid w:val="00021916"/>
    <w:rsid w:val="00022330"/>
    <w:rsid w:val="00024898"/>
    <w:rsid w:val="00027720"/>
    <w:rsid w:val="00032270"/>
    <w:rsid w:val="000331F8"/>
    <w:rsid w:val="000379BC"/>
    <w:rsid w:val="0004204B"/>
    <w:rsid w:val="000431A0"/>
    <w:rsid w:val="00043225"/>
    <w:rsid w:val="00044198"/>
    <w:rsid w:val="0004578B"/>
    <w:rsid w:val="00045E9D"/>
    <w:rsid w:val="00050070"/>
    <w:rsid w:val="00053A0E"/>
    <w:rsid w:val="00055DF1"/>
    <w:rsid w:val="000570BE"/>
    <w:rsid w:val="0005756C"/>
    <w:rsid w:val="0006239D"/>
    <w:rsid w:val="00062AEF"/>
    <w:rsid w:val="00063298"/>
    <w:rsid w:val="00063AC8"/>
    <w:rsid w:val="0007243D"/>
    <w:rsid w:val="00075F2C"/>
    <w:rsid w:val="00083F3B"/>
    <w:rsid w:val="00085587"/>
    <w:rsid w:val="00093F6A"/>
    <w:rsid w:val="00095684"/>
    <w:rsid w:val="00097DAA"/>
    <w:rsid w:val="000A4493"/>
    <w:rsid w:val="000A4CCA"/>
    <w:rsid w:val="000A6A69"/>
    <w:rsid w:val="000A7D26"/>
    <w:rsid w:val="000B17BF"/>
    <w:rsid w:val="000B688C"/>
    <w:rsid w:val="000B6BF1"/>
    <w:rsid w:val="000C0CFF"/>
    <w:rsid w:val="000C2641"/>
    <w:rsid w:val="000C357C"/>
    <w:rsid w:val="000C651B"/>
    <w:rsid w:val="000C6961"/>
    <w:rsid w:val="000D1065"/>
    <w:rsid w:val="000D7BC5"/>
    <w:rsid w:val="000E1B3F"/>
    <w:rsid w:val="000E38B0"/>
    <w:rsid w:val="000E5364"/>
    <w:rsid w:val="000F19B7"/>
    <w:rsid w:val="000F2097"/>
    <w:rsid w:val="000F20F3"/>
    <w:rsid w:val="000F4A80"/>
    <w:rsid w:val="001012C0"/>
    <w:rsid w:val="00121E1A"/>
    <w:rsid w:val="001250D7"/>
    <w:rsid w:val="00130B0C"/>
    <w:rsid w:val="001332ED"/>
    <w:rsid w:val="00133F3B"/>
    <w:rsid w:val="001355D5"/>
    <w:rsid w:val="00140F9C"/>
    <w:rsid w:val="00146599"/>
    <w:rsid w:val="00147F67"/>
    <w:rsid w:val="00151732"/>
    <w:rsid w:val="001537D8"/>
    <w:rsid w:val="00160C18"/>
    <w:rsid w:val="00171E9E"/>
    <w:rsid w:val="0017228D"/>
    <w:rsid w:val="0018066A"/>
    <w:rsid w:val="00184BD3"/>
    <w:rsid w:val="001905B0"/>
    <w:rsid w:val="001A0E48"/>
    <w:rsid w:val="001A168C"/>
    <w:rsid w:val="001A3869"/>
    <w:rsid w:val="001A79EC"/>
    <w:rsid w:val="001B107E"/>
    <w:rsid w:val="001B4081"/>
    <w:rsid w:val="001B4D81"/>
    <w:rsid w:val="001B744D"/>
    <w:rsid w:val="001C01CA"/>
    <w:rsid w:val="001C0258"/>
    <w:rsid w:val="001C5848"/>
    <w:rsid w:val="001D344D"/>
    <w:rsid w:val="001D3869"/>
    <w:rsid w:val="001D61CC"/>
    <w:rsid w:val="001E3611"/>
    <w:rsid w:val="001E6094"/>
    <w:rsid w:val="001E6807"/>
    <w:rsid w:val="001F3F17"/>
    <w:rsid w:val="00201AC7"/>
    <w:rsid w:val="002051AA"/>
    <w:rsid w:val="002056F4"/>
    <w:rsid w:val="00207F66"/>
    <w:rsid w:val="00211392"/>
    <w:rsid w:val="00213416"/>
    <w:rsid w:val="00213CF3"/>
    <w:rsid w:val="00221A66"/>
    <w:rsid w:val="002224E5"/>
    <w:rsid w:val="002253A4"/>
    <w:rsid w:val="00226822"/>
    <w:rsid w:val="00232724"/>
    <w:rsid w:val="00234286"/>
    <w:rsid w:val="00236B80"/>
    <w:rsid w:val="00242F17"/>
    <w:rsid w:val="00247552"/>
    <w:rsid w:val="002519C9"/>
    <w:rsid w:val="00253301"/>
    <w:rsid w:val="00256276"/>
    <w:rsid w:val="00256527"/>
    <w:rsid w:val="002566C0"/>
    <w:rsid w:val="00260660"/>
    <w:rsid w:val="002653E9"/>
    <w:rsid w:val="002654FF"/>
    <w:rsid w:val="00266063"/>
    <w:rsid w:val="00272977"/>
    <w:rsid w:val="0027677D"/>
    <w:rsid w:val="002839CB"/>
    <w:rsid w:val="0028508C"/>
    <w:rsid w:val="00287904"/>
    <w:rsid w:val="0029439A"/>
    <w:rsid w:val="002A3A43"/>
    <w:rsid w:val="002A68E5"/>
    <w:rsid w:val="002B0E27"/>
    <w:rsid w:val="002B6ABA"/>
    <w:rsid w:val="002C162A"/>
    <w:rsid w:val="002C5F3B"/>
    <w:rsid w:val="002C76F3"/>
    <w:rsid w:val="002D01E6"/>
    <w:rsid w:val="002D27FD"/>
    <w:rsid w:val="002D32E3"/>
    <w:rsid w:val="002D4D56"/>
    <w:rsid w:val="002D4F95"/>
    <w:rsid w:val="002D4FDE"/>
    <w:rsid w:val="002D6015"/>
    <w:rsid w:val="002D7C50"/>
    <w:rsid w:val="002F79A2"/>
    <w:rsid w:val="003066A2"/>
    <w:rsid w:val="00310B55"/>
    <w:rsid w:val="0031278E"/>
    <w:rsid w:val="0031703F"/>
    <w:rsid w:val="0031738D"/>
    <w:rsid w:val="00322720"/>
    <w:rsid w:val="00322A1E"/>
    <w:rsid w:val="00323EBF"/>
    <w:rsid w:val="00324060"/>
    <w:rsid w:val="00324B1D"/>
    <w:rsid w:val="0032686B"/>
    <w:rsid w:val="00331468"/>
    <w:rsid w:val="00332D98"/>
    <w:rsid w:val="00340237"/>
    <w:rsid w:val="00340CEC"/>
    <w:rsid w:val="00345737"/>
    <w:rsid w:val="00346D14"/>
    <w:rsid w:val="00361B8D"/>
    <w:rsid w:val="0036370E"/>
    <w:rsid w:val="00364B53"/>
    <w:rsid w:val="00365441"/>
    <w:rsid w:val="0036601F"/>
    <w:rsid w:val="003726D9"/>
    <w:rsid w:val="003726EA"/>
    <w:rsid w:val="003779D3"/>
    <w:rsid w:val="00382473"/>
    <w:rsid w:val="00386139"/>
    <w:rsid w:val="00386D76"/>
    <w:rsid w:val="0039781E"/>
    <w:rsid w:val="003B1507"/>
    <w:rsid w:val="003B3BA6"/>
    <w:rsid w:val="003B52BA"/>
    <w:rsid w:val="003B5885"/>
    <w:rsid w:val="003C021D"/>
    <w:rsid w:val="003C1124"/>
    <w:rsid w:val="003C294D"/>
    <w:rsid w:val="003C6A29"/>
    <w:rsid w:val="003C6F80"/>
    <w:rsid w:val="003C7434"/>
    <w:rsid w:val="003C757A"/>
    <w:rsid w:val="003D2DCB"/>
    <w:rsid w:val="003E163B"/>
    <w:rsid w:val="003E2DCA"/>
    <w:rsid w:val="003E471C"/>
    <w:rsid w:val="003F267F"/>
    <w:rsid w:val="003F6B10"/>
    <w:rsid w:val="003F79B2"/>
    <w:rsid w:val="004000C0"/>
    <w:rsid w:val="0040201B"/>
    <w:rsid w:val="00405B71"/>
    <w:rsid w:val="00406436"/>
    <w:rsid w:val="0040644A"/>
    <w:rsid w:val="004078F8"/>
    <w:rsid w:val="004102B5"/>
    <w:rsid w:val="00410BA8"/>
    <w:rsid w:val="00411039"/>
    <w:rsid w:val="00415636"/>
    <w:rsid w:val="00415B7C"/>
    <w:rsid w:val="00415D66"/>
    <w:rsid w:val="004203E6"/>
    <w:rsid w:val="00420CB7"/>
    <w:rsid w:val="004306EF"/>
    <w:rsid w:val="0043221E"/>
    <w:rsid w:val="00434DF2"/>
    <w:rsid w:val="00435257"/>
    <w:rsid w:val="00435B94"/>
    <w:rsid w:val="00436016"/>
    <w:rsid w:val="0044089D"/>
    <w:rsid w:val="004423D5"/>
    <w:rsid w:val="004453C3"/>
    <w:rsid w:val="00445DBA"/>
    <w:rsid w:val="0045033F"/>
    <w:rsid w:val="00450FB8"/>
    <w:rsid w:val="0045397F"/>
    <w:rsid w:val="00453C3A"/>
    <w:rsid w:val="00454DEF"/>
    <w:rsid w:val="00462F36"/>
    <w:rsid w:val="00471000"/>
    <w:rsid w:val="00471181"/>
    <w:rsid w:val="00474A2F"/>
    <w:rsid w:val="00477AB3"/>
    <w:rsid w:val="00483D7D"/>
    <w:rsid w:val="00484A2A"/>
    <w:rsid w:val="00485163"/>
    <w:rsid w:val="00486B3D"/>
    <w:rsid w:val="00487390"/>
    <w:rsid w:val="00492E7A"/>
    <w:rsid w:val="00496D3F"/>
    <w:rsid w:val="004A0EA4"/>
    <w:rsid w:val="004A10C0"/>
    <w:rsid w:val="004B0F09"/>
    <w:rsid w:val="004B2DEE"/>
    <w:rsid w:val="004C6AC9"/>
    <w:rsid w:val="004C70B6"/>
    <w:rsid w:val="004D05A0"/>
    <w:rsid w:val="004D07E1"/>
    <w:rsid w:val="004D1EE2"/>
    <w:rsid w:val="004D288E"/>
    <w:rsid w:val="004D65DE"/>
    <w:rsid w:val="004E06D4"/>
    <w:rsid w:val="004E1885"/>
    <w:rsid w:val="004E19FE"/>
    <w:rsid w:val="004E41E7"/>
    <w:rsid w:val="004E7E88"/>
    <w:rsid w:val="004F0D8B"/>
    <w:rsid w:val="00507505"/>
    <w:rsid w:val="00507943"/>
    <w:rsid w:val="00510B7D"/>
    <w:rsid w:val="00510EE6"/>
    <w:rsid w:val="0051244E"/>
    <w:rsid w:val="005133EF"/>
    <w:rsid w:val="005203FB"/>
    <w:rsid w:val="00522F3B"/>
    <w:rsid w:val="0052340D"/>
    <w:rsid w:val="00523ED6"/>
    <w:rsid w:val="00525F7A"/>
    <w:rsid w:val="00527471"/>
    <w:rsid w:val="0053089B"/>
    <w:rsid w:val="0053274A"/>
    <w:rsid w:val="00536F48"/>
    <w:rsid w:val="005377B0"/>
    <w:rsid w:val="00545225"/>
    <w:rsid w:val="00545644"/>
    <w:rsid w:val="00551EAF"/>
    <w:rsid w:val="00555494"/>
    <w:rsid w:val="00555B87"/>
    <w:rsid w:val="005575BC"/>
    <w:rsid w:val="00560DB8"/>
    <w:rsid w:val="00561EBE"/>
    <w:rsid w:val="00564D77"/>
    <w:rsid w:val="00565CB1"/>
    <w:rsid w:val="00566B03"/>
    <w:rsid w:val="00567439"/>
    <w:rsid w:val="00567671"/>
    <w:rsid w:val="00571615"/>
    <w:rsid w:val="00575197"/>
    <w:rsid w:val="005755E3"/>
    <w:rsid w:val="00576430"/>
    <w:rsid w:val="0058129E"/>
    <w:rsid w:val="005818B5"/>
    <w:rsid w:val="005846DE"/>
    <w:rsid w:val="00586B7B"/>
    <w:rsid w:val="00590475"/>
    <w:rsid w:val="00593166"/>
    <w:rsid w:val="00597872"/>
    <w:rsid w:val="005A2477"/>
    <w:rsid w:val="005A3532"/>
    <w:rsid w:val="005A3726"/>
    <w:rsid w:val="005A386E"/>
    <w:rsid w:val="005A5A6A"/>
    <w:rsid w:val="005A6450"/>
    <w:rsid w:val="005A7ACA"/>
    <w:rsid w:val="005B1CA1"/>
    <w:rsid w:val="005B2EFE"/>
    <w:rsid w:val="005B4F47"/>
    <w:rsid w:val="005C2D78"/>
    <w:rsid w:val="005C4453"/>
    <w:rsid w:val="005C6852"/>
    <w:rsid w:val="005C7A79"/>
    <w:rsid w:val="005C7AFE"/>
    <w:rsid w:val="005D1C33"/>
    <w:rsid w:val="005D2BB4"/>
    <w:rsid w:val="005D6290"/>
    <w:rsid w:val="005E25A6"/>
    <w:rsid w:val="005E4F3E"/>
    <w:rsid w:val="005E6F14"/>
    <w:rsid w:val="005F0A46"/>
    <w:rsid w:val="005F1DBB"/>
    <w:rsid w:val="005F3F66"/>
    <w:rsid w:val="005F6033"/>
    <w:rsid w:val="00600FB2"/>
    <w:rsid w:val="00601E66"/>
    <w:rsid w:val="006040F1"/>
    <w:rsid w:val="00605770"/>
    <w:rsid w:val="00611C13"/>
    <w:rsid w:val="0062029F"/>
    <w:rsid w:val="00621D7E"/>
    <w:rsid w:val="00623362"/>
    <w:rsid w:val="00634C52"/>
    <w:rsid w:val="00636A7D"/>
    <w:rsid w:val="00642323"/>
    <w:rsid w:val="00651920"/>
    <w:rsid w:val="0065265B"/>
    <w:rsid w:val="00652AFE"/>
    <w:rsid w:val="00657C67"/>
    <w:rsid w:val="00671082"/>
    <w:rsid w:val="006768E9"/>
    <w:rsid w:val="00680210"/>
    <w:rsid w:val="0068030A"/>
    <w:rsid w:val="006864D1"/>
    <w:rsid w:val="00690918"/>
    <w:rsid w:val="00691491"/>
    <w:rsid w:val="006930D4"/>
    <w:rsid w:val="006A0976"/>
    <w:rsid w:val="006A1E2F"/>
    <w:rsid w:val="006A6C33"/>
    <w:rsid w:val="006B6DE1"/>
    <w:rsid w:val="006C1A8A"/>
    <w:rsid w:val="006C305D"/>
    <w:rsid w:val="006C4E69"/>
    <w:rsid w:val="006C6ED5"/>
    <w:rsid w:val="006D4E07"/>
    <w:rsid w:val="006E405D"/>
    <w:rsid w:val="006E473A"/>
    <w:rsid w:val="006E75AE"/>
    <w:rsid w:val="006F4CE0"/>
    <w:rsid w:val="006F5B9B"/>
    <w:rsid w:val="006F5DC2"/>
    <w:rsid w:val="006F7E59"/>
    <w:rsid w:val="00702091"/>
    <w:rsid w:val="00702C62"/>
    <w:rsid w:val="0070334A"/>
    <w:rsid w:val="007037BF"/>
    <w:rsid w:val="0070472F"/>
    <w:rsid w:val="0071218B"/>
    <w:rsid w:val="00730DBE"/>
    <w:rsid w:val="00731A18"/>
    <w:rsid w:val="00732A3B"/>
    <w:rsid w:val="007422BD"/>
    <w:rsid w:val="00745868"/>
    <w:rsid w:val="007460A7"/>
    <w:rsid w:val="007502B4"/>
    <w:rsid w:val="007508D1"/>
    <w:rsid w:val="00752EE1"/>
    <w:rsid w:val="007535AF"/>
    <w:rsid w:val="0075432D"/>
    <w:rsid w:val="0075450D"/>
    <w:rsid w:val="00767710"/>
    <w:rsid w:val="007703A0"/>
    <w:rsid w:val="0077390C"/>
    <w:rsid w:val="0077409F"/>
    <w:rsid w:val="00774CDC"/>
    <w:rsid w:val="00776411"/>
    <w:rsid w:val="00777D20"/>
    <w:rsid w:val="007808AD"/>
    <w:rsid w:val="00781F06"/>
    <w:rsid w:val="00783E75"/>
    <w:rsid w:val="00785326"/>
    <w:rsid w:val="00785C30"/>
    <w:rsid w:val="00792F2F"/>
    <w:rsid w:val="00796DE3"/>
    <w:rsid w:val="007A0709"/>
    <w:rsid w:val="007A3D5F"/>
    <w:rsid w:val="007A481E"/>
    <w:rsid w:val="007A5A5F"/>
    <w:rsid w:val="007A5B35"/>
    <w:rsid w:val="007A5E25"/>
    <w:rsid w:val="007B3A94"/>
    <w:rsid w:val="007C1447"/>
    <w:rsid w:val="007C21CC"/>
    <w:rsid w:val="007E3CC4"/>
    <w:rsid w:val="007F2E01"/>
    <w:rsid w:val="007F3701"/>
    <w:rsid w:val="007F707A"/>
    <w:rsid w:val="007F7F75"/>
    <w:rsid w:val="00800015"/>
    <w:rsid w:val="008009F8"/>
    <w:rsid w:val="00804CC6"/>
    <w:rsid w:val="008100A9"/>
    <w:rsid w:val="008101D7"/>
    <w:rsid w:val="00810D8B"/>
    <w:rsid w:val="00812E04"/>
    <w:rsid w:val="00817642"/>
    <w:rsid w:val="00820955"/>
    <w:rsid w:val="0082138B"/>
    <w:rsid w:val="00822839"/>
    <w:rsid w:val="0082318A"/>
    <w:rsid w:val="00824807"/>
    <w:rsid w:val="00824CD4"/>
    <w:rsid w:val="008324E6"/>
    <w:rsid w:val="00833AF3"/>
    <w:rsid w:val="00833F0B"/>
    <w:rsid w:val="00836617"/>
    <w:rsid w:val="008366C4"/>
    <w:rsid w:val="008401F0"/>
    <w:rsid w:val="008443C4"/>
    <w:rsid w:val="0084666D"/>
    <w:rsid w:val="00851A3C"/>
    <w:rsid w:val="00853344"/>
    <w:rsid w:val="008571FC"/>
    <w:rsid w:val="00861DE1"/>
    <w:rsid w:val="0087071D"/>
    <w:rsid w:val="00870ED8"/>
    <w:rsid w:val="0087200C"/>
    <w:rsid w:val="00876566"/>
    <w:rsid w:val="008776C1"/>
    <w:rsid w:val="008776F6"/>
    <w:rsid w:val="00882086"/>
    <w:rsid w:val="00884B48"/>
    <w:rsid w:val="008968BF"/>
    <w:rsid w:val="00897072"/>
    <w:rsid w:val="008A0D3A"/>
    <w:rsid w:val="008A525D"/>
    <w:rsid w:val="008A5565"/>
    <w:rsid w:val="008A67EE"/>
    <w:rsid w:val="008A6B4C"/>
    <w:rsid w:val="008B0DF2"/>
    <w:rsid w:val="008B167F"/>
    <w:rsid w:val="008B6169"/>
    <w:rsid w:val="008B6AD9"/>
    <w:rsid w:val="008B7312"/>
    <w:rsid w:val="008C0156"/>
    <w:rsid w:val="008C0C8F"/>
    <w:rsid w:val="008C3892"/>
    <w:rsid w:val="008C4185"/>
    <w:rsid w:val="008C41FF"/>
    <w:rsid w:val="008C4894"/>
    <w:rsid w:val="008C61FA"/>
    <w:rsid w:val="008C67C4"/>
    <w:rsid w:val="008C6E27"/>
    <w:rsid w:val="008D0B2F"/>
    <w:rsid w:val="008D135F"/>
    <w:rsid w:val="008D2471"/>
    <w:rsid w:val="008D596A"/>
    <w:rsid w:val="008D5CDA"/>
    <w:rsid w:val="008D74DF"/>
    <w:rsid w:val="008E1433"/>
    <w:rsid w:val="008E6874"/>
    <w:rsid w:val="008F0411"/>
    <w:rsid w:val="008F246C"/>
    <w:rsid w:val="008F5BC0"/>
    <w:rsid w:val="008F6605"/>
    <w:rsid w:val="008F697E"/>
    <w:rsid w:val="00904B63"/>
    <w:rsid w:val="00906165"/>
    <w:rsid w:val="009066B9"/>
    <w:rsid w:val="00911D4D"/>
    <w:rsid w:val="00912655"/>
    <w:rsid w:val="00912CD8"/>
    <w:rsid w:val="00913B24"/>
    <w:rsid w:val="009141D4"/>
    <w:rsid w:val="009147B4"/>
    <w:rsid w:val="0093076F"/>
    <w:rsid w:val="00934CEA"/>
    <w:rsid w:val="00935911"/>
    <w:rsid w:val="00935D1D"/>
    <w:rsid w:val="009435E8"/>
    <w:rsid w:val="00943E5C"/>
    <w:rsid w:val="00944110"/>
    <w:rsid w:val="0094568B"/>
    <w:rsid w:val="00946529"/>
    <w:rsid w:val="0094758E"/>
    <w:rsid w:val="0095213D"/>
    <w:rsid w:val="00953742"/>
    <w:rsid w:val="00972B43"/>
    <w:rsid w:val="009762FA"/>
    <w:rsid w:val="009765B2"/>
    <w:rsid w:val="00977FC5"/>
    <w:rsid w:val="00980CC8"/>
    <w:rsid w:val="009824B5"/>
    <w:rsid w:val="009833E2"/>
    <w:rsid w:val="0098774C"/>
    <w:rsid w:val="00990048"/>
    <w:rsid w:val="00992D16"/>
    <w:rsid w:val="00997679"/>
    <w:rsid w:val="00997D86"/>
    <w:rsid w:val="009A260C"/>
    <w:rsid w:val="009A2952"/>
    <w:rsid w:val="009A301F"/>
    <w:rsid w:val="009A5E2B"/>
    <w:rsid w:val="009A668E"/>
    <w:rsid w:val="009B02D9"/>
    <w:rsid w:val="009B5278"/>
    <w:rsid w:val="009C0CFA"/>
    <w:rsid w:val="009C49C1"/>
    <w:rsid w:val="009D0B62"/>
    <w:rsid w:val="009D1E18"/>
    <w:rsid w:val="009D6A54"/>
    <w:rsid w:val="009D7139"/>
    <w:rsid w:val="009E1F0F"/>
    <w:rsid w:val="009E5510"/>
    <w:rsid w:val="009F19BE"/>
    <w:rsid w:val="009F1A10"/>
    <w:rsid w:val="009F2409"/>
    <w:rsid w:val="009F5025"/>
    <w:rsid w:val="00A01E36"/>
    <w:rsid w:val="00A02646"/>
    <w:rsid w:val="00A03463"/>
    <w:rsid w:val="00A039D8"/>
    <w:rsid w:val="00A0679F"/>
    <w:rsid w:val="00A06E68"/>
    <w:rsid w:val="00A116F7"/>
    <w:rsid w:val="00A149F1"/>
    <w:rsid w:val="00A15195"/>
    <w:rsid w:val="00A15AA6"/>
    <w:rsid w:val="00A163B4"/>
    <w:rsid w:val="00A1645F"/>
    <w:rsid w:val="00A16721"/>
    <w:rsid w:val="00A20CF4"/>
    <w:rsid w:val="00A20E9C"/>
    <w:rsid w:val="00A226C5"/>
    <w:rsid w:val="00A226C8"/>
    <w:rsid w:val="00A24D21"/>
    <w:rsid w:val="00A25C55"/>
    <w:rsid w:val="00A26519"/>
    <w:rsid w:val="00A27805"/>
    <w:rsid w:val="00A320ED"/>
    <w:rsid w:val="00A33ECF"/>
    <w:rsid w:val="00A37AFD"/>
    <w:rsid w:val="00A432D2"/>
    <w:rsid w:val="00A4601D"/>
    <w:rsid w:val="00A46B6C"/>
    <w:rsid w:val="00A477E4"/>
    <w:rsid w:val="00A600A1"/>
    <w:rsid w:val="00A64958"/>
    <w:rsid w:val="00A674BD"/>
    <w:rsid w:val="00A74629"/>
    <w:rsid w:val="00A75FE4"/>
    <w:rsid w:val="00A84466"/>
    <w:rsid w:val="00A90512"/>
    <w:rsid w:val="00A927CB"/>
    <w:rsid w:val="00A93808"/>
    <w:rsid w:val="00A939FB"/>
    <w:rsid w:val="00A93F69"/>
    <w:rsid w:val="00A94608"/>
    <w:rsid w:val="00AA1BB5"/>
    <w:rsid w:val="00AA3A0E"/>
    <w:rsid w:val="00AB24A7"/>
    <w:rsid w:val="00AB3F3D"/>
    <w:rsid w:val="00AC05CE"/>
    <w:rsid w:val="00AC2FFE"/>
    <w:rsid w:val="00AD02A6"/>
    <w:rsid w:val="00AD17E4"/>
    <w:rsid w:val="00AE0F44"/>
    <w:rsid w:val="00AE1DB8"/>
    <w:rsid w:val="00AE41D6"/>
    <w:rsid w:val="00AE5B28"/>
    <w:rsid w:val="00AF3056"/>
    <w:rsid w:val="00AF3198"/>
    <w:rsid w:val="00B00EE7"/>
    <w:rsid w:val="00B03F8E"/>
    <w:rsid w:val="00B0749A"/>
    <w:rsid w:val="00B107C7"/>
    <w:rsid w:val="00B11A1C"/>
    <w:rsid w:val="00B140C6"/>
    <w:rsid w:val="00B15464"/>
    <w:rsid w:val="00B2109B"/>
    <w:rsid w:val="00B27783"/>
    <w:rsid w:val="00B31251"/>
    <w:rsid w:val="00B3306E"/>
    <w:rsid w:val="00B4126B"/>
    <w:rsid w:val="00B41FA5"/>
    <w:rsid w:val="00B50196"/>
    <w:rsid w:val="00B50327"/>
    <w:rsid w:val="00B51AF4"/>
    <w:rsid w:val="00B5244F"/>
    <w:rsid w:val="00B639C5"/>
    <w:rsid w:val="00B63C6C"/>
    <w:rsid w:val="00B70CB5"/>
    <w:rsid w:val="00B71186"/>
    <w:rsid w:val="00B71FAF"/>
    <w:rsid w:val="00B7317A"/>
    <w:rsid w:val="00B80791"/>
    <w:rsid w:val="00B80BD3"/>
    <w:rsid w:val="00B85120"/>
    <w:rsid w:val="00B90BC5"/>
    <w:rsid w:val="00B91D98"/>
    <w:rsid w:val="00B92F5D"/>
    <w:rsid w:val="00B949F4"/>
    <w:rsid w:val="00BA31A9"/>
    <w:rsid w:val="00BA665A"/>
    <w:rsid w:val="00BA6F6E"/>
    <w:rsid w:val="00BB1E23"/>
    <w:rsid w:val="00BB3AD2"/>
    <w:rsid w:val="00BB4665"/>
    <w:rsid w:val="00BB6CA1"/>
    <w:rsid w:val="00BB73E2"/>
    <w:rsid w:val="00BC2E4E"/>
    <w:rsid w:val="00BC38EA"/>
    <w:rsid w:val="00BC5887"/>
    <w:rsid w:val="00BD393E"/>
    <w:rsid w:val="00BD4A7F"/>
    <w:rsid w:val="00BE2A15"/>
    <w:rsid w:val="00BE36BD"/>
    <w:rsid w:val="00BE38BB"/>
    <w:rsid w:val="00BE440C"/>
    <w:rsid w:val="00BF06D6"/>
    <w:rsid w:val="00BF33AB"/>
    <w:rsid w:val="00BF4238"/>
    <w:rsid w:val="00C00499"/>
    <w:rsid w:val="00C03F8B"/>
    <w:rsid w:val="00C27F7A"/>
    <w:rsid w:val="00C349C1"/>
    <w:rsid w:val="00C41AFF"/>
    <w:rsid w:val="00C41F3F"/>
    <w:rsid w:val="00C43B7F"/>
    <w:rsid w:val="00C51922"/>
    <w:rsid w:val="00C543FB"/>
    <w:rsid w:val="00C549CA"/>
    <w:rsid w:val="00C5764E"/>
    <w:rsid w:val="00C64B35"/>
    <w:rsid w:val="00C722F8"/>
    <w:rsid w:val="00C741C8"/>
    <w:rsid w:val="00C74AA9"/>
    <w:rsid w:val="00C76397"/>
    <w:rsid w:val="00C76AD8"/>
    <w:rsid w:val="00C77344"/>
    <w:rsid w:val="00C810F6"/>
    <w:rsid w:val="00C82457"/>
    <w:rsid w:val="00C873AE"/>
    <w:rsid w:val="00C92CF9"/>
    <w:rsid w:val="00C96F54"/>
    <w:rsid w:val="00CA0D71"/>
    <w:rsid w:val="00CA232A"/>
    <w:rsid w:val="00CA2C64"/>
    <w:rsid w:val="00CA3123"/>
    <w:rsid w:val="00CA396D"/>
    <w:rsid w:val="00CA4B0C"/>
    <w:rsid w:val="00CA5482"/>
    <w:rsid w:val="00CA5E1D"/>
    <w:rsid w:val="00CB39D0"/>
    <w:rsid w:val="00CB46CC"/>
    <w:rsid w:val="00CB6479"/>
    <w:rsid w:val="00CC0A87"/>
    <w:rsid w:val="00CC1C10"/>
    <w:rsid w:val="00CC2D33"/>
    <w:rsid w:val="00CC6251"/>
    <w:rsid w:val="00CD426D"/>
    <w:rsid w:val="00CD4A9C"/>
    <w:rsid w:val="00CD4FE1"/>
    <w:rsid w:val="00CE22FC"/>
    <w:rsid w:val="00CE41BB"/>
    <w:rsid w:val="00CE70F5"/>
    <w:rsid w:val="00CF0A6F"/>
    <w:rsid w:val="00CF1468"/>
    <w:rsid w:val="00D03C11"/>
    <w:rsid w:val="00D06A75"/>
    <w:rsid w:val="00D11285"/>
    <w:rsid w:val="00D12637"/>
    <w:rsid w:val="00D214B7"/>
    <w:rsid w:val="00D242F8"/>
    <w:rsid w:val="00D243E7"/>
    <w:rsid w:val="00D27031"/>
    <w:rsid w:val="00D333B9"/>
    <w:rsid w:val="00D340DD"/>
    <w:rsid w:val="00D37360"/>
    <w:rsid w:val="00D4095A"/>
    <w:rsid w:val="00D40D87"/>
    <w:rsid w:val="00D42073"/>
    <w:rsid w:val="00D461B7"/>
    <w:rsid w:val="00D47D77"/>
    <w:rsid w:val="00D50B86"/>
    <w:rsid w:val="00D573B4"/>
    <w:rsid w:val="00D60C3F"/>
    <w:rsid w:val="00D617EE"/>
    <w:rsid w:val="00D63E8B"/>
    <w:rsid w:val="00D65719"/>
    <w:rsid w:val="00D75E1A"/>
    <w:rsid w:val="00D760B4"/>
    <w:rsid w:val="00D83776"/>
    <w:rsid w:val="00D847F3"/>
    <w:rsid w:val="00D85088"/>
    <w:rsid w:val="00D86094"/>
    <w:rsid w:val="00D87839"/>
    <w:rsid w:val="00D935C4"/>
    <w:rsid w:val="00D93ED7"/>
    <w:rsid w:val="00D959FA"/>
    <w:rsid w:val="00DB1177"/>
    <w:rsid w:val="00DB1E73"/>
    <w:rsid w:val="00DB74AC"/>
    <w:rsid w:val="00DB7882"/>
    <w:rsid w:val="00DC3FA3"/>
    <w:rsid w:val="00DC5DA5"/>
    <w:rsid w:val="00DC7F02"/>
    <w:rsid w:val="00DD4481"/>
    <w:rsid w:val="00DE12E3"/>
    <w:rsid w:val="00DE4C4A"/>
    <w:rsid w:val="00DE72B1"/>
    <w:rsid w:val="00DF006F"/>
    <w:rsid w:val="00DF511F"/>
    <w:rsid w:val="00E01557"/>
    <w:rsid w:val="00E01AFB"/>
    <w:rsid w:val="00E100F4"/>
    <w:rsid w:val="00E111E8"/>
    <w:rsid w:val="00E1295E"/>
    <w:rsid w:val="00E13924"/>
    <w:rsid w:val="00E14153"/>
    <w:rsid w:val="00E14DE2"/>
    <w:rsid w:val="00E2143C"/>
    <w:rsid w:val="00E216A8"/>
    <w:rsid w:val="00E23A48"/>
    <w:rsid w:val="00E261C2"/>
    <w:rsid w:val="00E30BC0"/>
    <w:rsid w:val="00E31070"/>
    <w:rsid w:val="00E35562"/>
    <w:rsid w:val="00E37844"/>
    <w:rsid w:val="00E43B87"/>
    <w:rsid w:val="00E47ACA"/>
    <w:rsid w:val="00E524D9"/>
    <w:rsid w:val="00E56ECD"/>
    <w:rsid w:val="00E57189"/>
    <w:rsid w:val="00E57904"/>
    <w:rsid w:val="00E61F71"/>
    <w:rsid w:val="00E646EC"/>
    <w:rsid w:val="00E658F0"/>
    <w:rsid w:val="00E65D19"/>
    <w:rsid w:val="00E700B2"/>
    <w:rsid w:val="00E71BA7"/>
    <w:rsid w:val="00E729C8"/>
    <w:rsid w:val="00E730F8"/>
    <w:rsid w:val="00E76D7E"/>
    <w:rsid w:val="00E80A77"/>
    <w:rsid w:val="00E816AC"/>
    <w:rsid w:val="00E90BB7"/>
    <w:rsid w:val="00E92B14"/>
    <w:rsid w:val="00E96671"/>
    <w:rsid w:val="00EB25BA"/>
    <w:rsid w:val="00EB39B7"/>
    <w:rsid w:val="00EB5F87"/>
    <w:rsid w:val="00EB7EFD"/>
    <w:rsid w:val="00EC5F6E"/>
    <w:rsid w:val="00EC697D"/>
    <w:rsid w:val="00ED03E4"/>
    <w:rsid w:val="00ED07D0"/>
    <w:rsid w:val="00ED26DC"/>
    <w:rsid w:val="00EE196F"/>
    <w:rsid w:val="00EE20E7"/>
    <w:rsid w:val="00EE27C3"/>
    <w:rsid w:val="00EE727B"/>
    <w:rsid w:val="00EF1EBF"/>
    <w:rsid w:val="00EF23A6"/>
    <w:rsid w:val="00EF2F74"/>
    <w:rsid w:val="00EF39BF"/>
    <w:rsid w:val="00EF47F6"/>
    <w:rsid w:val="00EF7D84"/>
    <w:rsid w:val="00EF7F68"/>
    <w:rsid w:val="00F00271"/>
    <w:rsid w:val="00F073E7"/>
    <w:rsid w:val="00F07666"/>
    <w:rsid w:val="00F11B49"/>
    <w:rsid w:val="00F22415"/>
    <w:rsid w:val="00F22CF5"/>
    <w:rsid w:val="00F26613"/>
    <w:rsid w:val="00F307A5"/>
    <w:rsid w:val="00F34914"/>
    <w:rsid w:val="00F41BDC"/>
    <w:rsid w:val="00F41DF5"/>
    <w:rsid w:val="00F435EC"/>
    <w:rsid w:val="00F46F6A"/>
    <w:rsid w:val="00F50DB1"/>
    <w:rsid w:val="00F52696"/>
    <w:rsid w:val="00F53815"/>
    <w:rsid w:val="00F71FB7"/>
    <w:rsid w:val="00F75162"/>
    <w:rsid w:val="00F828EC"/>
    <w:rsid w:val="00F82DD4"/>
    <w:rsid w:val="00F83BE5"/>
    <w:rsid w:val="00F84314"/>
    <w:rsid w:val="00F866B3"/>
    <w:rsid w:val="00F93F34"/>
    <w:rsid w:val="00F968D0"/>
    <w:rsid w:val="00FA0A9D"/>
    <w:rsid w:val="00FA145E"/>
    <w:rsid w:val="00FA1DAF"/>
    <w:rsid w:val="00FA1DF5"/>
    <w:rsid w:val="00FA2AB8"/>
    <w:rsid w:val="00FA4408"/>
    <w:rsid w:val="00FA5375"/>
    <w:rsid w:val="00FB0827"/>
    <w:rsid w:val="00FB3388"/>
    <w:rsid w:val="00FB5A4C"/>
    <w:rsid w:val="00FC04DA"/>
    <w:rsid w:val="00FC0F80"/>
    <w:rsid w:val="00FC281D"/>
    <w:rsid w:val="00FC7800"/>
    <w:rsid w:val="00FD0AB5"/>
    <w:rsid w:val="00FD78E1"/>
    <w:rsid w:val="00FE1D42"/>
    <w:rsid w:val="00FF0A04"/>
    <w:rsid w:val="00FF2339"/>
    <w:rsid w:val="00FF4248"/>
    <w:rsid w:val="00FF4BD0"/>
    <w:rsid w:val="00FF4C26"/>
    <w:rsid w:val="00FF6985"/>
    <w:rsid w:val="00FF7A37"/>
    <w:rsid w:val="013F1126"/>
    <w:rsid w:val="01685C75"/>
    <w:rsid w:val="022FB754"/>
    <w:rsid w:val="05234845"/>
    <w:rsid w:val="085AE907"/>
    <w:rsid w:val="096E5F21"/>
    <w:rsid w:val="09C7FE45"/>
    <w:rsid w:val="0DB520DA"/>
    <w:rsid w:val="0E752D9C"/>
    <w:rsid w:val="0FD81666"/>
    <w:rsid w:val="1494C338"/>
    <w:rsid w:val="15640BB1"/>
    <w:rsid w:val="176D4DF3"/>
    <w:rsid w:val="17CC63FA"/>
    <w:rsid w:val="1A7845DE"/>
    <w:rsid w:val="1AD82DDE"/>
    <w:rsid w:val="1C5C90CB"/>
    <w:rsid w:val="1C86ACC0"/>
    <w:rsid w:val="1E6B3D7D"/>
    <w:rsid w:val="1F64E9F6"/>
    <w:rsid w:val="2379505D"/>
    <w:rsid w:val="26DA2563"/>
    <w:rsid w:val="2AD8D51D"/>
    <w:rsid w:val="30C4CFA8"/>
    <w:rsid w:val="352E764E"/>
    <w:rsid w:val="35C0529D"/>
    <w:rsid w:val="38F7823A"/>
    <w:rsid w:val="3A6A81C3"/>
    <w:rsid w:val="3A915962"/>
    <w:rsid w:val="3DA4E982"/>
    <w:rsid w:val="3E10F103"/>
    <w:rsid w:val="430780F8"/>
    <w:rsid w:val="430C2396"/>
    <w:rsid w:val="4823C42C"/>
    <w:rsid w:val="4B634180"/>
    <w:rsid w:val="4D1A12CD"/>
    <w:rsid w:val="53739608"/>
    <w:rsid w:val="54702C74"/>
    <w:rsid w:val="576C13B9"/>
    <w:rsid w:val="5DAE6C57"/>
    <w:rsid w:val="61D3FF5C"/>
    <w:rsid w:val="626D0C8F"/>
    <w:rsid w:val="63E758B3"/>
    <w:rsid w:val="67B75232"/>
    <w:rsid w:val="6CEC6692"/>
    <w:rsid w:val="6E029A4C"/>
    <w:rsid w:val="7296B983"/>
    <w:rsid w:val="76C9BBF1"/>
    <w:rsid w:val="7A92FD66"/>
    <w:rsid w:val="7DBF2C0B"/>
    <w:rsid w:val="7E077063"/>
    <w:rsid w:val="7FD8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1DD69643"/>
  <w15:chartTrackingRefBased/>
  <w15:docId w15:val="{A23424D1-72BA-44B2-AE96-7B75180BA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autoRedefine/>
    <w:qFormat/>
    <w:rsid w:val="00CF1468"/>
    <w:pPr>
      <w:keepNext/>
      <w:jc w:val="center"/>
      <w:outlineLvl w:val="0"/>
    </w:pPr>
    <w:rPr>
      <w:rFonts w:ascii="Arial" w:hAnsi="Arial" w:cs="Arial"/>
      <w:bCs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968D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6743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Arial" w:hAnsi="Arial"/>
      <w:b/>
      <w:bCs/>
      <w:sz w:val="1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Textkrper">
    <w:name w:val="Body Text"/>
    <w:basedOn w:val="Standard"/>
    <w:semiHidden/>
    <w:rPr>
      <w:rFonts w:ascii="Arial" w:hAnsi="Arial" w:cs="Arial"/>
      <w:sz w:val="20"/>
    </w:rPr>
  </w:style>
  <w:style w:type="paragraph" w:customStyle="1" w:styleId="Formatvorlage1">
    <w:name w:val="Formatvorlage1"/>
    <w:basedOn w:val="Standard"/>
    <w:autoRedefine/>
    <w:pPr>
      <w:spacing w:line="360" w:lineRule="auto"/>
    </w:pPr>
    <w:rPr>
      <w:rFonts w:ascii="Arial" w:hAnsi="Arial"/>
      <w:bCs/>
    </w:rPr>
  </w:style>
  <w:style w:type="character" w:customStyle="1" w:styleId="berschrift3Zchn">
    <w:name w:val="Überschrift 3 Zchn"/>
    <w:link w:val="berschrift3"/>
    <w:uiPriority w:val="9"/>
    <w:semiHidden/>
    <w:rsid w:val="0056743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2Zchn">
    <w:name w:val="Überschrift 2 Zchn"/>
    <w:link w:val="berschrift2"/>
    <w:uiPriority w:val="9"/>
    <w:semiHidden/>
    <w:rsid w:val="00F968D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Fett">
    <w:name w:val="Strong"/>
    <w:qFormat/>
    <w:rsid w:val="00F968D0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3F6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A93F6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24C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ichtaufgelsteErwhnung1">
    <w:name w:val="Nicht aufgelöste Erwähnung1"/>
    <w:uiPriority w:val="99"/>
    <w:semiHidden/>
    <w:unhideWhenUsed/>
    <w:rsid w:val="00824CD4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1B744D"/>
    <w:rPr>
      <w:color w:val="954F72" w:themeColor="followedHyperlink"/>
      <w:u w:val="single"/>
    </w:rPr>
  </w:style>
  <w:style w:type="paragraph" w:styleId="Kommentartext">
    <w:name w:val="annotation text"/>
    <w:basedOn w:val="Standard"/>
    <w:link w:val="KommentartextZchn"/>
    <w:uiPriority w:val="99"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C0A8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C0A87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CC6251"/>
    <w:pPr>
      <w:spacing w:before="100" w:beforeAutospacing="1" w:after="100" w:afterAutospacing="1"/>
    </w:pPr>
  </w:style>
  <w:style w:type="paragraph" w:customStyle="1" w:styleId="paragraph">
    <w:name w:val="paragraph"/>
    <w:basedOn w:val="Standard"/>
    <w:rsid w:val="00CB46CC"/>
    <w:pPr>
      <w:spacing w:before="100" w:beforeAutospacing="1" w:after="100" w:afterAutospacing="1"/>
    </w:pPr>
  </w:style>
  <w:style w:type="character" w:customStyle="1" w:styleId="normaltextrun">
    <w:name w:val="normaltextrun"/>
    <w:basedOn w:val="Absatz-Standardschriftart"/>
    <w:rsid w:val="00CB46CC"/>
  </w:style>
  <w:style w:type="character" w:customStyle="1" w:styleId="eop">
    <w:name w:val="eop"/>
    <w:basedOn w:val="Absatz-Standardschriftart"/>
    <w:rsid w:val="00CB46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2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7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6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d.schmid@strothoff-international-school.de" TargetMode="External"/><Relationship Id="rId3" Type="http://schemas.openxmlformats.org/officeDocument/2006/relationships/hyperlink" Target="http://www.strothoff-international-school.de" TargetMode="External"/><Relationship Id="rId7" Type="http://schemas.openxmlformats.org/officeDocument/2006/relationships/hyperlink" Target="http://www.strothoff-international-school.de" TargetMode="External"/><Relationship Id="rId2" Type="http://schemas.openxmlformats.org/officeDocument/2006/relationships/hyperlink" Target="mailto:d.schmid@strothoff-international-school.de" TargetMode="External"/><Relationship Id="rId1" Type="http://schemas.openxmlformats.org/officeDocument/2006/relationships/image" Target="media/image2.jpeg"/><Relationship Id="rId6" Type="http://schemas.openxmlformats.org/officeDocument/2006/relationships/hyperlink" Target="mailto:d.schmid@strothoff-international-school.de" TargetMode="External"/><Relationship Id="rId5" Type="http://schemas.openxmlformats.org/officeDocument/2006/relationships/hyperlink" Target="http://www.strothoff-international-school.de" TargetMode="External"/><Relationship Id="rId4" Type="http://schemas.openxmlformats.org/officeDocument/2006/relationships/hyperlink" Target="mailto:d.schmid@strothoff-international-school.de" TargetMode="External"/><Relationship Id="rId9" Type="http://schemas.openxmlformats.org/officeDocument/2006/relationships/hyperlink" Target="http://www.strothoff-international-school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Paulick.MHKNET\Anwendungsdaten\Microsoft\Vorlagen\MHK%20PM%20formatiert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FBB2C-070A-4E3E-90F1-B1D379EF0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MHK PM formatiert.dot</Template>
  <TotalTime>0</TotalTime>
  <Pages>1</Pages>
  <Words>252</Words>
  <Characters>1766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PRESSE-INFO interdomus Haustechnik</vt:lpstr>
      <vt:lpstr>PRESSE-INFO interdomus Haustechnik</vt:lpstr>
    </vt:vector>
  </TitlesOfParts>
  <Company>info-text</Company>
  <LinksUpToDate>false</LinksUpToDate>
  <CharactersWithSpaces>2014</CharactersWithSpaces>
  <SharedDoc>false</SharedDoc>
  <HLinks>
    <vt:vector size="24" baseType="variant">
      <vt:variant>
        <vt:i4>852062</vt:i4>
      </vt:variant>
      <vt:variant>
        <vt:i4>9</vt:i4>
      </vt:variant>
      <vt:variant>
        <vt:i4>0</vt:i4>
      </vt:variant>
      <vt:variant>
        <vt:i4>5</vt:i4>
      </vt:variant>
      <vt:variant>
        <vt:lpwstr>http://www.strothoff-international-school.de/</vt:lpwstr>
      </vt:variant>
      <vt:variant>
        <vt:lpwstr/>
      </vt:variant>
      <vt:variant>
        <vt:i4>3801165</vt:i4>
      </vt:variant>
      <vt:variant>
        <vt:i4>6</vt:i4>
      </vt:variant>
      <vt:variant>
        <vt:i4>0</vt:i4>
      </vt:variant>
      <vt:variant>
        <vt:i4>5</vt:i4>
      </vt:variant>
      <vt:variant>
        <vt:lpwstr>mailto:d.schmid@strothoff-international-school.de</vt:lpwstr>
      </vt:variant>
      <vt:variant>
        <vt:lpwstr/>
      </vt:variant>
      <vt:variant>
        <vt:i4>852062</vt:i4>
      </vt:variant>
      <vt:variant>
        <vt:i4>3</vt:i4>
      </vt:variant>
      <vt:variant>
        <vt:i4>0</vt:i4>
      </vt:variant>
      <vt:variant>
        <vt:i4>5</vt:i4>
      </vt:variant>
      <vt:variant>
        <vt:lpwstr>http://www.strothoff-international-school.de/</vt:lpwstr>
      </vt:variant>
      <vt:variant>
        <vt:lpwstr/>
      </vt:variant>
      <vt:variant>
        <vt:i4>3801165</vt:i4>
      </vt:variant>
      <vt:variant>
        <vt:i4>0</vt:i4>
      </vt:variant>
      <vt:variant>
        <vt:i4>0</vt:i4>
      </vt:variant>
      <vt:variant>
        <vt:i4>5</vt:i4>
      </vt:variant>
      <vt:variant>
        <vt:lpwstr>mailto:d.schmid@strothoff-international-school.de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PRESSE-INFO interdomus Haustechnik</dc:title>
  <dc:subject/>
  <dc:creator>Paulick, Jacqueline</dc:creator>
  <cp:keywords/>
  <dc:description/>
  <cp:lastModifiedBy>Karges, Yvonne</cp:lastModifiedBy>
  <cp:revision>4</cp:revision>
  <cp:lastPrinted>2017-11-24T23:09:00Z</cp:lastPrinted>
  <dcterms:created xsi:type="dcterms:W3CDTF">2022-09-30T12:06:00Z</dcterms:created>
  <dcterms:modified xsi:type="dcterms:W3CDTF">2022-10-12T08:11:00Z</dcterms:modified>
</cp:coreProperties>
</file>