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BDE9C" w14:textId="74B9CED5" w:rsidR="007E6826" w:rsidRDefault="004134CB" w:rsidP="007E682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5182947">
        <w:rPr>
          <w:rFonts w:ascii="Arial" w:hAnsi="Arial" w:cs="Arial"/>
          <w:b/>
          <w:bCs/>
          <w:sz w:val="22"/>
          <w:szCs w:val="22"/>
        </w:rPr>
        <w:t xml:space="preserve">Verbindung mit Zukunft: </w:t>
      </w:r>
      <w:r w:rsidR="007E6826" w:rsidRPr="05182947">
        <w:rPr>
          <w:rFonts w:ascii="Arial" w:hAnsi="Arial" w:cs="Arial"/>
          <w:b/>
          <w:bCs/>
          <w:sz w:val="22"/>
          <w:szCs w:val="22"/>
        </w:rPr>
        <w:t>interdomus Haustechnik und Orben Wasseraufbereitung</w:t>
      </w:r>
      <w:r w:rsidR="773B06A2" w:rsidRPr="05182947">
        <w:rPr>
          <w:rFonts w:ascii="Arial" w:hAnsi="Arial" w:cs="Arial"/>
          <w:b/>
          <w:bCs/>
          <w:sz w:val="22"/>
          <w:szCs w:val="22"/>
        </w:rPr>
        <w:t xml:space="preserve"> schließen Kooperation</w:t>
      </w:r>
    </w:p>
    <w:p w14:paraId="2717BE92" w14:textId="77777777" w:rsidR="007E6826" w:rsidRPr="007E6826" w:rsidRDefault="007E6826" w:rsidP="007E6826">
      <w:pPr>
        <w:jc w:val="both"/>
        <w:rPr>
          <w:rFonts w:ascii="Arial" w:hAnsi="Arial" w:cs="Arial"/>
          <w:sz w:val="22"/>
          <w:szCs w:val="22"/>
        </w:rPr>
      </w:pPr>
    </w:p>
    <w:p w14:paraId="788BB1A5" w14:textId="19A06BAC" w:rsidR="00336485" w:rsidRDefault="007E6826" w:rsidP="00E5343C">
      <w:pPr>
        <w:jc w:val="both"/>
        <w:rPr>
          <w:rFonts w:ascii="Arial" w:hAnsi="Arial" w:cs="Arial"/>
          <w:sz w:val="22"/>
          <w:szCs w:val="22"/>
        </w:rPr>
      </w:pPr>
      <w:r w:rsidRPr="47FEC99F">
        <w:rPr>
          <w:rFonts w:ascii="Arial" w:hAnsi="Arial" w:cs="Arial"/>
          <w:b/>
          <w:bCs/>
          <w:sz w:val="22"/>
          <w:szCs w:val="22"/>
        </w:rPr>
        <w:t xml:space="preserve">Dreieich, </w:t>
      </w:r>
      <w:r w:rsidR="00D512AC">
        <w:rPr>
          <w:rFonts w:ascii="Arial" w:hAnsi="Arial" w:cs="Arial"/>
          <w:b/>
          <w:bCs/>
          <w:sz w:val="22"/>
          <w:szCs w:val="22"/>
        </w:rPr>
        <w:t>11. Januar 2023</w:t>
      </w:r>
      <w:r w:rsidR="00C4351F" w:rsidRPr="47FEC99F">
        <w:rPr>
          <w:rFonts w:ascii="Arial" w:hAnsi="Arial" w:cs="Arial"/>
          <w:b/>
          <w:bCs/>
          <w:sz w:val="22"/>
          <w:szCs w:val="22"/>
        </w:rPr>
        <w:t>.</w:t>
      </w:r>
      <w:r w:rsidRPr="47FEC99F">
        <w:rPr>
          <w:rFonts w:ascii="Arial" w:hAnsi="Arial" w:cs="Arial"/>
          <w:sz w:val="22"/>
          <w:szCs w:val="22"/>
        </w:rPr>
        <w:t xml:space="preserve"> </w:t>
      </w:r>
      <w:r w:rsidR="00092DC3" w:rsidRPr="47FEC99F">
        <w:rPr>
          <w:rFonts w:ascii="Arial" w:hAnsi="Arial" w:cs="Arial"/>
          <w:sz w:val="22"/>
          <w:szCs w:val="22"/>
        </w:rPr>
        <w:t xml:space="preserve">Treten </w:t>
      </w:r>
      <w:r w:rsidR="00ED1B05" w:rsidRPr="47FEC99F">
        <w:rPr>
          <w:rFonts w:ascii="Arial" w:hAnsi="Arial" w:cs="Arial"/>
          <w:sz w:val="22"/>
          <w:szCs w:val="22"/>
        </w:rPr>
        <w:t xml:space="preserve">Schäden </w:t>
      </w:r>
      <w:r w:rsidR="00092DC3" w:rsidRPr="47FEC99F">
        <w:rPr>
          <w:rFonts w:ascii="Arial" w:hAnsi="Arial" w:cs="Arial"/>
          <w:sz w:val="22"/>
          <w:szCs w:val="22"/>
        </w:rPr>
        <w:t xml:space="preserve">an Heizungsanlagen </w:t>
      </w:r>
      <w:r w:rsidR="005D5D57" w:rsidRPr="47FEC99F">
        <w:rPr>
          <w:rFonts w:ascii="Arial" w:hAnsi="Arial" w:cs="Arial"/>
          <w:sz w:val="22"/>
          <w:szCs w:val="22"/>
        </w:rPr>
        <w:t xml:space="preserve">auf, </w:t>
      </w:r>
      <w:r w:rsidR="00ED1B05" w:rsidRPr="47FEC99F">
        <w:rPr>
          <w:rFonts w:ascii="Arial" w:hAnsi="Arial" w:cs="Arial"/>
          <w:sz w:val="22"/>
          <w:szCs w:val="22"/>
        </w:rPr>
        <w:t xml:space="preserve">zählen </w:t>
      </w:r>
      <w:r w:rsidR="00EC55B5">
        <w:rPr>
          <w:rFonts w:ascii="Arial" w:hAnsi="Arial" w:cs="Arial"/>
          <w:sz w:val="22"/>
          <w:szCs w:val="22"/>
        </w:rPr>
        <w:t>oft</w:t>
      </w:r>
      <w:r w:rsidR="009D20A2" w:rsidRPr="47FEC99F">
        <w:rPr>
          <w:rFonts w:ascii="Arial" w:hAnsi="Arial" w:cs="Arial"/>
          <w:sz w:val="22"/>
          <w:szCs w:val="22"/>
        </w:rPr>
        <w:t xml:space="preserve"> </w:t>
      </w:r>
      <w:r w:rsidR="00092DC3" w:rsidRPr="47FEC99F">
        <w:rPr>
          <w:rFonts w:ascii="Arial" w:hAnsi="Arial" w:cs="Arial"/>
          <w:sz w:val="22"/>
          <w:szCs w:val="22"/>
        </w:rPr>
        <w:t>Steinbildung</w:t>
      </w:r>
      <w:r w:rsidR="00336485">
        <w:rPr>
          <w:rFonts w:ascii="Arial" w:hAnsi="Arial" w:cs="Arial"/>
          <w:sz w:val="22"/>
          <w:szCs w:val="22"/>
        </w:rPr>
        <w:t>, Magnetit</w:t>
      </w:r>
      <w:r w:rsidR="00092DC3" w:rsidRPr="47FEC99F">
        <w:rPr>
          <w:rFonts w:ascii="Arial" w:hAnsi="Arial" w:cs="Arial"/>
          <w:sz w:val="22"/>
          <w:szCs w:val="22"/>
        </w:rPr>
        <w:t xml:space="preserve"> und Korrosion </w:t>
      </w:r>
      <w:r w:rsidR="009D20A2" w:rsidRPr="47FEC99F">
        <w:rPr>
          <w:rFonts w:ascii="Arial" w:hAnsi="Arial" w:cs="Arial"/>
          <w:sz w:val="22"/>
          <w:szCs w:val="22"/>
        </w:rPr>
        <w:t>zu den Ursachen</w:t>
      </w:r>
      <w:r w:rsidR="00ED1B05" w:rsidRPr="47FEC99F">
        <w:rPr>
          <w:rFonts w:ascii="Arial" w:hAnsi="Arial" w:cs="Arial"/>
          <w:sz w:val="22"/>
          <w:szCs w:val="22"/>
        </w:rPr>
        <w:t>.</w:t>
      </w:r>
      <w:r w:rsidR="00092DC3" w:rsidRPr="47FEC99F">
        <w:rPr>
          <w:rFonts w:ascii="Arial" w:hAnsi="Arial" w:cs="Arial"/>
          <w:sz w:val="22"/>
          <w:szCs w:val="22"/>
        </w:rPr>
        <w:t xml:space="preserve"> </w:t>
      </w:r>
      <w:r w:rsidR="005D5D57" w:rsidRPr="47FEC99F">
        <w:rPr>
          <w:rFonts w:ascii="Arial" w:hAnsi="Arial" w:cs="Arial"/>
          <w:sz w:val="22"/>
          <w:szCs w:val="22"/>
        </w:rPr>
        <w:t xml:space="preserve">Aus diesem Grund </w:t>
      </w:r>
      <w:r w:rsidR="00303F4A" w:rsidRPr="47FEC99F">
        <w:rPr>
          <w:rFonts w:ascii="Arial" w:hAnsi="Arial" w:cs="Arial"/>
          <w:sz w:val="22"/>
          <w:szCs w:val="22"/>
        </w:rPr>
        <w:t>sind für das Füllwasser Richtwer</w:t>
      </w:r>
      <w:r w:rsidR="00336485">
        <w:rPr>
          <w:rFonts w:ascii="Arial" w:hAnsi="Arial" w:cs="Arial"/>
          <w:sz w:val="22"/>
          <w:szCs w:val="22"/>
        </w:rPr>
        <w:t>t</w:t>
      </w:r>
      <w:r w:rsidR="00303F4A" w:rsidRPr="47FEC99F">
        <w:rPr>
          <w:rFonts w:ascii="Arial" w:hAnsi="Arial" w:cs="Arial"/>
          <w:sz w:val="22"/>
          <w:szCs w:val="22"/>
        </w:rPr>
        <w:t xml:space="preserve">e nach VDI 2035 </w:t>
      </w:r>
      <w:r w:rsidR="002F050D" w:rsidRPr="47FEC99F">
        <w:rPr>
          <w:rFonts w:ascii="Arial" w:hAnsi="Arial" w:cs="Arial"/>
          <w:sz w:val="22"/>
          <w:szCs w:val="22"/>
        </w:rPr>
        <w:t xml:space="preserve">vorgegeben. </w:t>
      </w:r>
      <w:r w:rsidR="00211B97" w:rsidRPr="47FEC99F">
        <w:rPr>
          <w:rFonts w:ascii="Arial" w:hAnsi="Arial" w:cs="Arial"/>
          <w:sz w:val="22"/>
          <w:szCs w:val="22"/>
        </w:rPr>
        <w:t xml:space="preserve">Sichergestellt wird </w:t>
      </w:r>
      <w:r w:rsidR="009B4A79" w:rsidRPr="47FEC99F">
        <w:rPr>
          <w:rFonts w:ascii="Arial" w:hAnsi="Arial" w:cs="Arial"/>
          <w:sz w:val="22"/>
          <w:szCs w:val="22"/>
        </w:rPr>
        <w:t xml:space="preserve">die </w:t>
      </w:r>
      <w:r w:rsidR="00211B97" w:rsidRPr="47FEC99F">
        <w:rPr>
          <w:rFonts w:ascii="Arial" w:hAnsi="Arial" w:cs="Arial"/>
          <w:sz w:val="22"/>
          <w:szCs w:val="22"/>
        </w:rPr>
        <w:t xml:space="preserve">Einhaltung der vorgegebenen Werte </w:t>
      </w:r>
      <w:r w:rsidR="00EC55B5">
        <w:rPr>
          <w:rFonts w:ascii="Arial" w:hAnsi="Arial" w:cs="Arial"/>
          <w:sz w:val="22"/>
          <w:szCs w:val="22"/>
        </w:rPr>
        <w:t xml:space="preserve">u.a. </w:t>
      </w:r>
      <w:r w:rsidR="00211B97" w:rsidRPr="47FEC99F">
        <w:rPr>
          <w:rFonts w:ascii="Arial" w:hAnsi="Arial" w:cs="Arial"/>
          <w:sz w:val="22"/>
          <w:szCs w:val="22"/>
        </w:rPr>
        <w:t>durch eine</w:t>
      </w:r>
      <w:r w:rsidR="0013067D" w:rsidRPr="47FEC99F">
        <w:rPr>
          <w:rFonts w:ascii="Arial" w:hAnsi="Arial" w:cs="Arial"/>
          <w:sz w:val="22"/>
          <w:szCs w:val="22"/>
        </w:rPr>
        <w:t xml:space="preserve"> Heizwasseraufbereitung</w:t>
      </w:r>
      <w:r w:rsidR="00E5343C" w:rsidRPr="47FEC99F">
        <w:rPr>
          <w:rFonts w:ascii="Arial" w:hAnsi="Arial" w:cs="Arial"/>
          <w:sz w:val="22"/>
          <w:szCs w:val="22"/>
        </w:rPr>
        <w:t xml:space="preserve">. </w:t>
      </w:r>
      <w:r w:rsidR="00B8390E" w:rsidRPr="47FEC99F">
        <w:rPr>
          <w:rFonts w:ascii="Arial" w:hAnsi="Arial" w:cs="Arial"/>
          <w:sz w:val="22"/>
          <w:szCs w:val="22"/>
        </w:rPr>
        <w:t xml:space="preserve">Um ihre Gesellschafter in diesem Bereich zu unterstützen, hat interdomus Haustechnik </w:t>
      </w:r>
      <w:r w:rsidR="00C21233" w:rsidRPr="47FEC99F">
        <w:rPr>
          <w:rFonts w:ascii="Arial" w:hAnsi="Arial" w:cs="Arial"/>
          <w:sz w:val="22"/>
          <w:szCs w:val="22"/>
        </w:rPr>
        <w:t>zum 1. Januar 2023 ein</w:t>
      </w:r>
      <w:r w:rsidR="7298883B" w:rsidRPr="47FEC99F">
        <w:rPr>
          <w:rFonts w:ascii="Arial" w:hAnsi="Arial" w:cs="Arial"/>
          <w:sz w:val="22"/>
          <w:szCs w:val="22"/>
        </w:rPr>
        <w:t>e</w:t>
      </w:r>
      <w:r w:rsidR="00C21233" w:rsidRPr="47FEC99F">
        <w:rPr>
          <w:rFonts w:ascii="Arial" w:hAnsi="Arial" w:cs="Arial"/>
          <w:sz w:val="22"/>
          <w:szCs w:val="22"/>
        </w:rPr>
        <w:t xml:space="preserve"> Kooperation mit der </w:t>
      </w:r>
      <w:r w:rsidR="00C43CF1" w:rsidRPr="47FEC99F">
        <w:rPr>
          <w:rFonts w:ascii="Arial" w:hAnsi="Arial" w:cs="Arial"/>
          <w:sz w:val="22"/>
          <w:szCs w:val="22"/>
        </w:rPr>
        <w:t>Orben Wasseraufbereitung GmbH &amp; Co. KG</w:t>
      </w:r>
      <w:r w:rsidR="00C21233" w:rsidRPr="47FEC99F">
        <w:rPr>
          <w:rFonts w:ascii="Arial" w:hAnsi="Arial" w:cs="Arial"/>
          <w:sz w:val="22"/>
          <w:szCs w:val="22"/>
        </w:rPr>
        <w:t xml:space="preserve"> geschlossen. </w:t>
      </w:r>
    </w:p>
    <w:p w14:paraId="6939571D" w14:textId="77777777" w:rsidR="00336485" w:rsidRDefault="00336485" w:rsidP="00E5343C">
      <w:pPr>
        <w:jc w:val="both"/>
        <w:rPr>
          <w:rFonts w:ascii="Arial" w:hAnsi="Arial" w:cs="Arial"/>
          <w:sz w:val="22"/>
          <w:szCs w:val="22"/>
        </w:rPr>
      </w:pPr>
    </w:p>
    <w:p w14:paraId="68B5B344" w14:textId="24391E9E" w:rsidR="005C4493" w:rsidRDefault="00336485" w:rsidP="00B24DC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 Wiesbadener Familienunternehmen</w:t>
      </w:r>
      <w:r w:rsidRPr="00336485">
        <w:rPr>
          <w:rFonts w:ascii="Arial" w:hAnsi="Arial" w:cs="Arial"/>
          <w:sz w:val="22"/>
          <w:szCs w:val="22"/>
        </w:rPr>
        <w:t xml:space="preserve"> ist </w:t>
      </w:r>
      <w:r w:rsidR="009F2678" w:rsidRPr="00336485">
        <w:rPr>
          <w:rFonts w:ascii="Arial" w:hAnsi="Arial" w:cs="Arial"/>
          <w:sz w:val="22"/>
          <w:szCs w:val="22"/>
        </w:rPr>
        <w:t>Wasser-, Heizwasser- und Kreislaufwasse</w:t>
      </w:r>
      <w:r w:rsidR="009F2678">
        <w:rPr>
          <w:rFonts w:ascii="Arial" w:hAnsi="Arial" w:cs="Arial"/>
          <w:sz w:val="22"/>
          <w:szCs w:val="22"/>
        </w:rPr>
        <w:t>r</w:t>
      </w:r>
      <w:r w:rsidRPr="00336485">
        <w:rPr>
          <w:rFonts w:ascii="Arial" w:hAnsi="Arial" w:cs="Arial"/>
          <w:sz w:val="22"/>
          <w:szCs w:val="22"/>
        </w:rPr>
        <w:t xml:space="preserve">spezialist im dreistufigen Vertriebsweg. Die </w:t>
      </w:r>
      <w:r w:rsidR="009F2678">
        <w:rPr>
          <w:rFonts w:ascii="Arial" w:hAnsi="Arial" w:cs="Arial"/>
          <w:sz w:val="22"/>
          <w:szCs w:val="22"/>
        </w:rPr>
        <w:t>E</w:t>
      </w:r>
      <w:r w:rsidRPr="00336485">
        <w:rPr>
          <w:rFonts w:ascii="Arial" w:hAnsi="Arial" w:cs="Arial"/>
          <w:sz w:val="22"/>
          <w:szCs w:val="22"/>
        </w:rPr>
        <w:t xml:space="preserve">xperten bieten ein komplettes Sortiment an Produkten, Dienstleistungen und Services für die </w:t>
      </w:r>
      <w:r w:rsidR="00E32264">
        <w:rPr>
          <w:rFonts w:ascii="Arial" w:hAnsi="Arial" w:cs="Arial"/>
          <w:sz w:val="22"/>
          <w:szCs w:val="22"/>
        </w:rPr>
        <w:t>B</w:t>
      </w:r>
      <w:r w:rsidRPr="00336485">
        <w:rPr>
          <w:rFonts w:ascii="Arial" w:hAnsi="Arial" w:cs="Arial"/>
          <w:sz w:val="22"/>
          <w:szCs w:val="22"/>
        </w:rPr>
        <w:t>efüllung oder Nachspeisung von Heizungsanlagen gemäß VDI 2035 / EN 1686 in der Haus- und Gebäudetechnik sowie Fern- und Nahwärmenetze nach AGF</w:t>
      </w:r>
      <w:r w:rsidR="00DD57A6">
        <w:rPr>
          <w:rFonts w:ascii="Arial" w:hAnsi="Arial" w:cs="Arial"/>
          <w:sz w:val="22"/>
          <w:szCs w:val="22"/>
        </w:rPr>
        <w:t>W</w:t>
      </w:r>
      <w:r w:rsidRPr="00336485">
        <w:rPr>
          <w:rFonts w:ascii="Arial" w:hAnsi="Arial" w:cs="Arial"/>
          <w:sz w:val="22"/>
          <w:szCs w:val="22"/>
        </w:rPr>
        <w:t xml:space="preserve"> 510. </w:t>
      </w:r>
      <w:r w:rsidR="00D636B5" w:rsidRPr="00D636B5">
        <w:rPr>
          <w:rFonts w:ascii="Arial" w:hAnsi="Arial" w:cs="Arial"/>
          <w:sz w:val="22"/>
          <w:szCs w:val="22"/>
        </w:rPr>
        <w:t xml:space="preserve">Von mobilen und fest installierten Produkten für die Heizwasseraufbereitung samt </w:t>
      </w:r>
      <w:proofErr w:type="spellStart"/>
      <w:r w:rsidR="00D636B5" w:rsidRPr="00D636B5">
        <w:rPr>
          <w:rFonts w:ascii="Arial" w:hAnsi="Arial" w:cs="Arial"/>
          <w:sz w:val="22"/>
          <w:szCs w:val="22"/>
        </w:rPr>
        <w:t>Inonenaustauscherharzen</w:t>
      </w:r>
      <w:proofErr w:type="spellEnd"/>
      <w:r w:rsidR="00D636B5" w:rsidRPr="00D636B5">
        <w:rPr>
          <w:rFonts w:ascii="Arial" w:hAnsi="Arial" w:cs="Arial"/>
          <w:sz w:val="22"/>
          <w:szCs w:val="22"/>
        </w:rPr>
        <w:t xml:space="preserve"> über Magnetit- und Schlammabscheider bis zu Dienstleistungen für Klein- und Großanalagen bietet ORBEN Lösungen für Heiz- und Kühlwasser vom Einfamilienhaus bis hin zu kompletten Wohnkomplexen oder Kraftwerken.</w:t>
      </w:r>
      <w:r w:rsidR="00D636B5" w:rsidRPr="05182947">
        <w:rPr>
          <w:rFonts w:ascii="Arial" w:hAnsi="Arial" w:cs="Arial"/>
          <w:sz w:val="22"/>
          <w:szCs w:val="22"/>
        </w:rPr>
        <w:t xml:space="preserve"> </w:t>
      </w:r>
      <w:r w:rsidR="00396CE8" w:rsidRPr="05182947">
        <w:rPr>
          <w:rFonts w:ascii="Arial" w:hAnsi="Arial" w:cs="Arial"/>
          <w:sz w:val="22"/>
          <w:szCs w:val="22"/>
        </w:rPr>
        <w:t xml:space="preserve">„Unseren </w:t>
      </w:r>
      <w:r w:rsidR="00081749">
        <w:rPr>
          <w:rFonts w:ascii="Arial" w:hAnsi="Arial" w:cs="Arial"/>
          <w:sz w:val="22"/>
          <w:szCs w:val="22"/>
        </w:rPr>
        <w:t>Fach</w:t>
      </w:r>
      <w:r w:rsidR="00396CE8" w:rsidRPr="05182947">
        <w:rPr>
          <w:rFonts w:ascii="Arial" w:hAnsi="Arial" w:cs="Arial"/>
          <w:sz w:val="22"/>
          <w:szCs w:val="22"/>
        </w:rPr>
        <w:t xml:space="preserve">betrieben bietet diese Kooperation viele Vorteile“, hebt Stefan Ehrhard, Geschäftsführer interdomus Haustechnik, hervor. </w:t>
      </w:r>
      <w:r w:rsidR="00A70446" w:rsidRPr="05182947">
        <w:rPr>
          <w:rFonts w:ascii="Arial" w:hAnsi="Arial" w:cs="Arial"/>
          <w:sz w:val="22"/>
          <w:szCs w:val="22"/>
        </w:rPr>
        <w:t>So würden sie</w:t>
      </w:r>
      <w:r w:rsidR="002A15E3" w:rsidRPr="05182947">
        <w:rPr>
          <w:rFonts w:ascii="Arial" w:hAnsi="Arial" w:cs="Arial"/>
          <w:sz w:val="22"/>
          <w:szCs w:val="22"/>
        </w:rPr>
        <w:t xml:space="preserve"> </w:t>
      </w:r>
      <w:r w:rsidR="00A70446" w:rsidRPr="05182947">
        <w:rPr>
          <w:rFonts w:ascii="Arial" w:hAnsi="Arial" w:cs="Arial"/>
          <w:sz w:val="22"/>
          <w:szCs w:val="22"/>
        </w:rPr>
        <w:t xml:space="preserve">durch den </w:t>
      </w:r>
      <w:r w:rsidR="002A15E3" w:rsidRPr="05182947">
        <w:rPr>
          <w:rFonts w:ascii="Arial" w:hAnsi="Arial" w:cs="Arial"/>
          <w:sz w:val="22"/>
          <w:szCs w:val="22"/>
        </w:rPr>
        <w:t xml:space="preserve">bundesweiten </w:t>
      </w:r>
      <w:r w:rsidR="00DC525C">
        <w:rPr>
          <w:rFonts w:ascii="Arial" w:hAnsi="Arial" w:cs="Arial"/>
          <w:sz w:val="22"/>
          <w:szCs w:val="22"/>
        </w:rPr>
        <w:t>Aufbereitungss</w:t>
      </w:r>
      <w:r w:rsidR="002A15E3" w:rsidRPr="05182947">
        <w:rPr>
          <w:rFonts w:ascii="Arial" w:hAnsi="Arial" w:cs="Arial"/>
          <w:sz w:val="22"/>
          <w:szCs w:val="22"/>
        </w:rPr>
        <w:t>ervice deutlich entlastet</w:t>
      </w:r>
      <w:r w:rsidR="00A70446" w:rsidRPr="05182947">
        <w:rPr>
          <w:rFonts w:ascii="Arial" w:hAnsi="Arial" w:cs="Arial"/>
          <w:sz w:val="22"/>
          <w:szCs w:val="22"/>
        </w:rPr>
        <w:t xml:space="preserve">, erläutert er vor dem Hintergrund fehlender Fachkräfte einen der </w:t>
      </w:r>
      <w:r w:rsidR="000435D7" w:rsidRPr="05182947">
        <w:rPr>
          <w:rFonts w:ascii="Arial" w:hAnsi="Arial" w:cs="Arial"/>
          <w:sz w:val="22"/>
          <w:szCs w:val="22"/>
        </w:rPr>
        <w:t xml:space="preserve">wohl </w:t>
      </w:r>
      <w:r w:rsidR="00A70446" w:rsidRPr="05182947">
        <w:rPr>
          <w:rFonts w:ascii="Arial" w:hAnsi="Arial" w:cs="Arial"/>
          <w:sz w:val="22"/>
          <w:szCs w:val="22"/>
        </w:rPr>
        <w:t>wichtigsten</w:t>
      </w:r>
      <w:r w:rsidR="00AC7C67">
        <w:rPr>
          <w:rFonts w:ascii="Arial" w:hAnsi="Arial" w:cs="Arial"/>
          <w:sz w:val="22"/>
          <w:szCs w:val="22"/>
        </w:rPr>
        <w:t xml:space="preserve"> Vorteile</w:t>
      </w:r>
      <w:r w:rsidR="002A15E3" w:rsidRPr="05182947">
        <w:rPr>
          <w:rFonts w:ascii="Arial" w:hAnsi="Arial" w:cs="Arial"/>
          <w:sz w:val="22"/>
          <w:szCs w:val="22"/>
        </w:rPr>
        <w:t>.</w:t>
      </w:r>
    </w:p>
    <w:p w14:paraId="31A476D4" w14:textId="77777777" w:rsidR="00A90AE0" w:rsidRDefault="00A90AE0" w:rsidP="00B24DC4">
      <w:pPr>
        <w:jc w:val="both"/>
        <w:rPr>
          <w:rFonts w:ascii="Arial" w:hAnsi="Arial" w:cs="Arial"/>
          <w:sz w:val="22"/>
          <w:szCs w:val="22"/>
        </w:rPr>
      </w:pPr>
    </w:p>
    <w:p w14:paraId="7E00A9E1" w14:textId="491E3EE1" w:rsidR="00396CE8" w:rsidRDefault="005C4493" w:rsidP="00B24DC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Und auch </w:t>
      </w:r>
      <w:r w:rsidR="002E7D74" w:rsidRPr="05182947">
        <w:rPr>
          <w:rFonts w:ascii="Arial" w:hAnsi="Arial" w:cs="Arial"/>
          <w:sz w:val="22"/>
          <w:szCs w:val="22"/>
        </w:rPr>
        <w:t>die Kunden</w:t>
      </w:r>
      <w:r>
        <w:rPr>
          <w:rFonts w:ascii="Arial" w:hAnsi="Arial" w:cs="Arial"/>
          <w:sz w:val="22"/>
          <w:szCs w:val="22"/>
        </w:rPr>
        <w:t xml:space="preserve"> profitieren:</w:t>
      </w:r>
      <w:r w:rsidR="00805F50" w:rsidRPr="05182947">
        <w:rPr>
          <w:rFonts w:ascii="Arial" w:hAnsi="Arial" w:cs="Arial"/>
          <w:sz w:val="22"/>
          <w:szCs w:val="22"/>
        </w:rPr>
        <w:t xml:space="preserve"> </w:t>
      </w:r>
      <w:r w:rsidR="003D17F4" w:rsidRPr="05182947">
        <w:rPr>
          <w:rFonts w:ascii="Arial" w:hAnsi="Arial" w:cs="Arial"/>
          <w:sz w:val="22"/>
          <w:szCs w:val="22"/>
        </w:rPr>
        <w:t>„</w:t>
      </w:r>
      <w:r w:rsidR="00805F50" w:rsidRPr="05182947">
        <w:rPr>
          <w:rFonts w:ascii="Arial" w:hAnsi="Arial" w:cs="Arial"/>
          <w:sz w:val="22"/>
          <w:szCs w:val="22"/>
        </w:rPr>
        <w:t>E</w:t>
      </w:r>
      <w:r w:rsidR="00396CE8" w:rsidRPr="05182947">
        <w:rPr>
          <w:rFonts w:ascii="Arial" w:hAnsi="Arial" w:cs="Arial"/>
          <w:sz w:val="22"/>
          <w:szCs w:val="22"/>
        </w:rPr>
        <w:t xml:space="preserve">ine professionelle Heizwasseraufbereitung </w:t>
      </w:r>
      <w:r w:rsidR="00DC525C">
        <w:rPr>
          <w:rFonts w:ascii="Arial" w:hAnsi="Arial" w:cs="Arial"/>
          <w:sz w:val="22"/>
          <w:szCs w:val="22"/>
        </w:rPr>
        <w:t xml:space="preserve">ist Stand der Technik und </w:t>
      </w:r>
      <w:r w:rsidR="00DD57A6">
        <w:rPr>
          <w:rFonts w:ascii="Arial" w:hAnsi="Arial" w:cs="Arial"/>
          <w:sz w:val="22"/>
          <w:szCs w:val="22"/>
        </w:rPr>
        <w:t>von</w:t>
      </w:r>
      <w:r w:rsidR="00DC525C">
        <w:rPr>
          <w:rFonts w:ascii="Arial" w:hAnsi="Arial" w:cs="Arial"/>
          <w:sz w:val="22"/>
          <w:szCs w:val="22"/>
        </w:rPr>
        <w:t xml:space="preserve"> führenden Kesselherstellern </w:t>
      </w:r>
      <w:r w:rsidR="00DD57A6">
        <w:rPr>
          <w:rFonts w:ascii="Arial" w:hAnsi="Arial" w:cs="Arial"/>
          <w:sz w:val="22"/>
          <w:szCs w:val="22"/>
        </w:rPr>
        <w:t xml:space="preserve">als </w:t>
      </w:r>
      <w:r w:rsidR="00DC525C">
        <w:rPr>
          <w:rFonts w:ascii="Arial" w:hAnsi="Arial" w:cs="Arial"/>
          <w:sz w:val="22"/>
          <w:szCs w:val="22"/>
        </w:rPr>
        <w:t>Voraussetzung für Garantieleistungen</w:t>
      </w:r>
      <w:r w:rsidR="00DD57A6">
        <w:rPr>
          <w:rFonts w:ascii="Arial" w:hAnsi="Arial" w:cs="Arial"/>
          <w:sz w:val="22"/>
          <w:szCs w:val="22"/>
        </w:rPr>
        <w:t xml:space="preserve"> genannt</w:t>
      </w:r>
      <w:r w:rsidR="00DC525C">
        <w:rPr>
          <w:rFonts w:ascii="Arial" w:hAnsi="Arial" w:cs="Arial"/>
          <w:sz w:val="22"/>
          <w:szCs w:val="22"/>
        </w:rPr>
        <w:t>. I</w:t>
      </w:r>
      <w:r w:rsidR="00396CE8" w:rsidRPr="05182947">
        <w:rPr>
          <w:rFonts w:ascii="Arial" w:hAnsi="Arial" w:cs="Arial"/>
          <w:sz w:val="22"/>
          <w:szCs w:val="22"/>
        </w:rPr>
        <w:t>nsbesondere bei modernen Systeme</w:t>
      </w:r>
      <w:r w:rsidR="00805F50" w:rsidRPr="05182947">
        <w:rPr>
          <w:rFonts w:ascii="Arial" w:hAnsi="Arial" w:cs="Arial"/>
          <w:sz w:val="22"/>
          <w:szCs w:val="22"/>
        </w:rPr>
        <w:t>n</w:t>
      </w:r>
      <w:r w:rsidR="00396CE8" w:rsidRPr="05182947">
        <w:rPr>
          <w:rFonts w:ascii="Arial" w:hAnsi="Arial" w:cs="Arial"/>
          <w:sz w:val="22"/>
          <w:szCs w:val="22"/>
        </w:rPr>
        <w:t xml:space="preserve"> </w:t>
      </w:r>
      <w:r w:rsidR="00DC525C">
        <w:rPr>
          <w:rFonts w:ascii="Arial" w:hAnsi="Arial" w:cs="Arial"/>
          <w:sz w:val="22"/>
          <w:szCs w:val="22"/>
        </w:rPr>
        <w:t>mit</w:t>
      </w:r>
      <w:r w:rsidR="00396CE8" w:rsidRPr="05182947">
        <w:rPr>
          <w:rFonts w:ascii="Arial" w:hAnsi="Arial" w:cs="Arial"/>
          <w:sz w:val="22"/>
          <w:szCs w:val="22"/>
        </w:rPr>
        <w:t xml:space="preserve"> </w:t>
      </w:r>
      <w:r w:rsidR="00863B7A">
        <w:rPr>
          <w:rFonts w:ascii="Arial" w:hAnsi="Arial" w:cs="Arial"/>
          <w:sz w:val="22"/>
          <w:szCs w:val="22"/>
        </w:rPr>
        <w:t xml:space="preserve">Brennwertgeräten oder </w:t>
      </w:r>
      <w:r w:rsidR="00147BE3" w:rsidRPr="05182947">
        <w:rPr>
          <w:rFonts w:ascii="Arial" w:hAnsi="Arial" w:cs="Arial"/>
          <w:sz w:val="22"/>
          <w:szCs w:val="22"/>
        </w:rPr>
        <w:t>Wärmepumpen</w:t>
      </w:r>
      <w:r w:rsidR="002E7D74" w:rsidRPr="05182947">
        <w:rPr>
          <w:rFonts w:ascii="Arial" w:hAnsi="Arial" w:cs="Arial"/>
          <w:sz w:val="22"/>
          <w:szCs w:val="22"/>
        </w:rPr>
        <w:t xml:space="preserve"> </w:t>
      </w:r>
      <w:r w:rsidR="00863B7A">
        <w:rPr>
          <w:rFonts w:ascii="Arial" w:hAnsi="Arial" w:cs="Arial"/>
          <w:sz w:val="22"/>
          <w:szCs w:val="22"/>
        </w:rPr>
        <w:t>samt</w:t>
      </w:r>
      <w:r w:rsidR="00DC525C">
        <w:rPr>
          <w:rFonts w:ascii="Arial" w:hAnsi="Arial" w:cs="Arial"/>
          <w:sz w:val="22"/>
          <w:szCs w:val="22"/>
        </w:rPr>
        <w:t xml:space="preserve"> Hocheffizienzpumpen sichert unser vollentsalztes Heizwasser </w:t>
      </w:r>
      <w:r w:rsidR="00396CE8" w:rsidRPr="05182947">
        <w:rPr>
          <w:rFonts w:ascii="Arial" w:hAnsi="Arial" w:cs="Arial"/>
          <w:sz w:val="22"/>
          <w:szCs w:val="22"/>
        </w:rPr>
        <w:t xml:space="preserve">langfristig den reibungslosen Betrieb </w:t>
      </w:r>
      <w:r w:rsidR="008B36C6" w:rsidRPr="05182947">
        <w:rPr>
          <w:rFonts w:ascii="Arial" w:hAnsi="Arial" w:cs="Arial"/>
          <w:sz w:val="22"/>
          <w:szCs w:val="22"/>
        </w:rPr>
        <w:t>d</w:t>
      </w:r>
      <w:r w:rsidR="00396CE8" w:rsidRPr="05182947">
        <w:rPr>
          <w:rFonts w:ascii="Arial" w:hAnsi="Arial" w:cs="Arial"/>
          <w:sz w:val="22"/>
          <w:szCs w:val="22"/>
        </w:rPr>
        <w:t>er Heizungsanlage</w:t>
      </w:r>
      <w:r w:rsidR="00DC525C">
        <w:rPr>
          <w:rFonts w:ascii="Arial" w:hAnsi="Arial" w:cs="Arial"/>
          <w:sz w:val="22"/>
          <w:szCs w:val="22"/>
        </w:rPr>
        <w:t xml:space="preserve"> bei </w:t>
      </w:r>
      <w:r w:rsidR="00863B7A">
        <w:rPr>
          <w:rFonts w:ascii="Arial" w:hAnsi="Arial" w:cs="Arial"/>
          <w:sz w:val="22"/>
          <w:szCs w:val="22"/>
        </w:rPr>
        <w:t>gleichzeitigem Erhalt der</w:t>
      </w:r>
      <w:r w:rsidR="00396CE8" w:rsidRPr="05182947">
        <w:rPr>
          <w:rFonts w:ascii="Arial" w:hAnsi="Arial" w:cs="Arial"/>
          <w:sz w:val="22"/>
          <w:szCs w:val="22"/>
        </w:rPr>
        <w:t xml:space="preserve"> Effizienz</w:t>
      </w:r>
      <w:r w:rsidR="007A2E59" w:rsidRPr="05182947">
        <w:rPr>
          <w:rFonts w:ascii="Arial" w:hAnsi="Arial" w:cs="Arial"/>
          <w:sz w:val="22"/>
          <w:szCs w:val="22"/>
        </w:rPr>
        <w:t xml:space="preserve">“, </w:t>
      </w:r>
      <w:r w:rsidR="006F56B1" w:rsidRPr="05182947">
        <w:rPr>
          <w:rFonts w:ascii="Arial" w:hAnsi="Arial" w:cs="Arial"/>
          <w:sz w:val="22"/>
          <w:szCs w:val="22"/>
        </w:rPr>
        <w:t xml:space="preserve">ergänzt </w:t>
      </w:r>
      <w:r w:rsidR="009E513D" w:rsidRPr="05182947">
        <w:rPr>
          <w:rFonts w:ascii="Arial" w:hAnsi="Arial" w:cs="Arial"/>
          <w:sz w:val="22"/>
          <w:szCs w:val="22"/>
        </w:rPr>
        <w:t>Dr. Steffen Orben</w:t>
      </w:r>
      <w:r w:rsidR="003D1100" w:rsidRPr="05182947">
        <w:rPr>
          <w:rFonts w:ascii="Arial" w:hAnsi="Arial" w:cs="Arial"/>
          <w:sz w:val="22"/>
          <w:szCs w:val="22"/>
        </w:rPr>
        <w:t>,</w:t>
      </w:r>
      <w:r w:rsidR="00147BE3" w:rsidRPr="05182947">
        <w:rPr>
          <w:rFonts w:ascii="Arial" w:hAnsi="Arial" w:cs="Arial"/>
          <w:sz w:val="22"/>
          <w:szCs w:val="22"/>
        </w:rPr>
        <w:t xml:space="preserve"> </w:t>
      </w:r>
      <w:r w:rsidR="003D1100" w:rsidRPr="05182947">
        <w:rPr>
          <w:rFonts w:ascii="Arial" w:hAnsi="Arial" w:cs="Arial"/>
          <w:sz w:val="22"/>
          <w:szCs w:val="22"/>
        </w:rPr>
        <w:t>Geschäftsführer Orben Wasseraufbereitung.</w:t>
      </w:r>
      <w:r w:rsidR="4CDCC5FF" w:rsidRPr="05182947">
        <w:rPr>
          <w:rFonts w:ascii="Arial" w:hAnsi="Arial" w:cs="Arial"/>
          <w:sz w:val="22"/>
          <w:szCs w:val="22"/>
        </w:rPr>
        <w:t xml:space="preserve"> </w:t>
      </w:r>
    </w:p>
    <w:p w14:paraId="0E6D4F40" w14:textId="77777777" w:rsidR="00396CE8" w:rsidRDefault="00396CE8" w:rsidP="00B24DC4">
      <w:pPr>
        <w:jc w:val="both"/>
        <w:rPr>
          <w:rFonts w:ascii="Arial" w:hAnsi="Arial" w:cs="Arial"/>
          <w:sz w:val="22"/>
          <w:szCs w:val="22"/>
        </w:rPr>
      </w:pPr>
    </w:p>
    <w:p w14:paraId="3B6BAAF6" w14:textId="71BB61F3" w:rsidR="0066552A" w:rsidRPr="00122B7B" w:rsidRDefault="00216D57" w:rsidP="002D18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Stefan </w:t>
      </w:r>
      <w:r w:rsidR="004134CB">
        <w:rPr>
          <w:rFonts w:ascii="Arial" w:hAnsi="Arial" w:cs="Arial"/>
          <w:sz w:val="22"/>
          <w:szCs w:val="22"/>
        </w:rPr>
        <w:t>Ehrhard</w:t>
      </w:r>
      <w:r>
        <w:rPr>
          <w:rFonts w:ascii="Arial" w:hAnsi="Arial" w:cs="Arial"/>
          <w:sz w:val="22"/>
          <w:szCs w:val="22"/>
        </w:rPr>
        <w:t xml:space="preserve"> und </w:t>
      </w:r>
      <w:r w:rsidR="00786EF3" w:rsidRPr="00786EF3">
        <w:rPr>
          <w:rFonts w:ascii="Arial" w:hAnsi="Arial" w:cs="Arial"/>
          <w:sz w:val="22"/>
          <w:szCs w:val="22"/>
        </w:rPr>
        <w:t>Dr. Steffen</w:t>
      </w:r>
      <w:r>
        <w:rPr>
          <w:rFonts w:ascii="Arial" w:hAnsi="Arial" w:cs="Arial"/>
          <w:sz w:val="22"/>
          <w:szCs w:val="22"/>
        </w:rPr>
        <w:t xml:space="preserve"> </w:t>
      </w:r>
      <w:r w:rsidR="004134CB">
        <w:rPr>
          <w:rFonts w:ascii="Arial" w:hAnsi="Arial" w:cs="Arial"/>
          <w:sz w:val="22"/>
          <w:szCs w:val="22"/>
        </w:rPr>
        <w:t xml:space="preserve">Orben </w:t>
      </w:r>
      <w:r w:rsidR="00786EF3">
        <w:rPr>
          <w:rFonts w:ascii="Arial" w:hAnsi="Arial" w:cs="Arial"/>
          <w:sz w:val="22"/>
          <w:szCs w:val="22"/>
        </w:rPr>
        <w:t>freuen sich auf die Zusammenarbeit:</w:t>
      </w:r>
      <w:r>
        <w:rPr>
          <w:rFonts w:ascii="Arial" w:hAnsi="Arial" w:cs="Arial"/>
          <w:sz w:val="22"/>
          <w:szCs w:val="22"/>
        </w:rPr>
        <w:t xml:space="preserve"> </w:t>
      </w:r>
      <w:r w:rsidR="00786EF3">
        <w:rPr>
          <w:rFonts w:ascii="Arial" w:hAnsi="Arial" w:cs="Arial"/>
          <w:sz w:val="22"/>
          <w:szCs w:val="22"/>
        </w:rPr>
        <w:t>„M</w:t>
      </w:r>
      <w:r>
        <w:rPr>
          <w:rFonts w:ascii="Arial" w:hAnsi="Arial" w:cs="Arial"/>
          <w:sz w:val="22"/>
          <w:szCs w:val="22"/>
        </w:rPr>
        <w:t xml:space="preserve">it </w:t>
      </w:r>
      <w:r w:rsidR="00786EF3">
        <w:rPr>
          <w:rFonts w:ascii="Arial" w:hAnsi="Arial" w:cs="Arial"/>
          <w:sz w:val="22"/>
          <w:szCs w:val="22"/>
        </w:rPr>
        <w:t xml:space="preserve">unserer </w:t>
      </w:r>
      <w:r>
        <w:rPr>
          <w:rFonts w:ascii="Arial" w:hAnsi="Arial" w:cs="Arial"/>
          <w:sz w:val="22"/>
          <w:szCs w:val="22"/>
        </w:rPr>
        <w:t xml:space="preserve">Kooperation </w:t>
      </w:r>
      <w:r w:rsidR="00786EF3">
        <w:rPr>
          <w:rFonts w:ascii="Arial" w:hAnsi="Arial" w:cs="Arial"/>
          <w:sz w:val="22"/>
          <w:szCs w:val="22"/>
        </w:rPr>
        <w:t xml:space="preserve">ist eine </w:t>
      </w:r>
      <w:r w:rsidR="004134CB">
        <w:rPr>
          <w:rFonts w:ascii="Arial" w:hAnsi="Arial" w:cs="Arial"/>
          <w:sz w:val="22"/>
          <w:szCs w:val="22"/>
        </w:rPr>
        <w:t xml:space="preserve">für alle Parteien gewinnbringende </w:t>
      </w:r>
      <w:r>
        <w:rPr>
          <w:rFonts w:ascii="Arial" w:hAnsi="Arial" w:cs="Arial"/>
          <w:sz w:val="22"/>
          <w:szCs w:val="22"/>
        </w:rPr>
        <w:t xml:space="preserve">Verbindung mit Zukunft </w:t>
      </w:r>
      <w:r w:rsidR="00786EF3">
        <w:rPr>
          <w:rFonts w:ascii="Arial" w:hAnsi="Arial" w:cs="Arial"/>
          <w:sz w:val="22"/>
          <w:szCs w:val="22"/>
        </w:rPr>
        <w:t>entstanden.“</w:t>
      </w:r>
      <w:r w:rsidR="009F2678" w:rsidRPr="009F2678">
        <w:rPr>
          <w:rFonts w:ascii="Arial" w:hAnsi="Arial" w:cs="Arial"/>
          <w:sz w:val="22"/>
          <w:szCs w:val="22"/>
        </w:rPr>
        <w:t xml:space="preserve"> </w:t>
      </w:r>
    </w:p>
    <w:sectPr w:rsidR="0066552A" w:rsidRPr="00122B7B" w:rsidSect="00053A0E">
      <w:headerReference w:type="default" r:id="rId8"/>
      <w:footerReference w:type="default" r:id="rId9"/>
      <w:pgSz w:w="11906" w:h="16838"/>
      <w:pgMar w:top="3402" w:right="4536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22F71" w14:textId="77777777" w:rsidR="008274FD" w:rsidRDefault="008274FD">
      <w:r>
        <w:separator/>
      </w:r>
    </w:p>
  </w:endnote>
  <w:endnote w:type="continuationSeparator" w:id="0">
    <w:p w14:paraId="233691EB" w14:textId="77777777" w:rsidR="008274FD" w:rsidRDefault="008274FD">
      <w:r>
        <w:continuationSeparator/>
      </w:r>
    </w:p>
  </w:endnote>
  <w:endnote w:type="continuationNotice" w:id="1">
    <w:p w14:paraId="3613B30F" w14:textId="77777777" w:rsidR="008274FD" w:rsidRDefault="008274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O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234B3" w14:textId="77777777" w:rsidR="0087200C" w:rsidRDefault="008100A9">
    <w:pPr>
      <w:pStyle w:val="Fuzeile"/>
      <w:jc w:val="cent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AF37954" wp14:editId="098243F1">
              <wp:simplePos x="0" y="0"/>
              <wp:positionH relativeFrom="column">
                <wp:posOffset>4457065</wp:posOffset>
              </wp:positionH>
              <wp:positionV relativeFrom="paragraph">
                <wp:posOffset>-2986405</wp:posOffset>
              </wp:positionV>
              <wp:extent cx="2286000" cy="34099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3409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B90F" w14:textId="77777777" w:rsidR="00824CD4" w:rsidRPr="00CE70F5" w:rsidRDefault="00CE70F5" w:rsidP="00CE70F5">
                          <w:pPr>
                            <w:pStyle w:val="Default"/>
                            <w:spacing w:after="80" w:line="260" w:lineRule="exac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E70F5">
                            <w:rPr>
                              <w:b/>
                              <w:sz w:val="20"/>
                              <w:szCs w:val="20"/>
                            </w:rPr>
                            <w:t>PRESSEKONTAKT</w:t>
                          </w:r>
                        </w:p>
                        <w:p w14:paraId="41A84107" w14:textId="77777777" w:rsidR="00824CD4" w:rsidRDefault="00824CD4" w:rsidP="00CE70F5">
                          <w:pPr>
                            <w:pStyle w:val="Default"/>
                            <w:tabs>
                              <w:tab w:val="left" w:pos="812"/>
                            </w:tabs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  <w:r w:rsidRPr="00824CD4">
                            <w:rPr>
                              <w:b/>
                              <w:sz w:val="20"/>
                              <w:szCs w:val="20"/>
                            </w:rPr>
                            <w:t xml:space="preserve">interdomus </w:t>
                          </w:r>
                          <w:r w:rsidRPr="00824CD4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Haustechnik GmbH &amp; Co.</w:t>
                          </w:r>
                          <w:r w:rsidRPr="00824CD4">
                            <w:rPr>
                              <w:sz w:val="20"/>
                              <w:szCs w:val="20"/>
                            </w:rPr>
                            <w:br/>
                            <w:t>Sanitär Heizung Klima KG</w:t>
                          </w:r>
                        </w:p>
                        <w:p w14:paraId="6ED37571" w14:textId="5D8A771C" w:rsidR="00BC2E4E" w:rsidRDefault="0027693E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Werner Heilos</w:t>
                          </w:r>
                        </w:p>
                        <w:p w14:paraId="414D7054" w14:textId="77777777" w:rsidR="00DE4C4A" w:rsidRPr="00BC2E4E" w:rsidRDefault="00DE4C4A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Postfach 10 22 26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 xml:space="preserve">63268 Dreieich 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 xml:space="preserve">Germany </w:t>
                          </w:r>
                        </w:p>
                        <w:p w14:paraId="52DB1F28" w14:textId="2223BEAD" w:rsidR="00CE70F5" w:rsidRPr="00BC2E4E" w:rsidRDefault="00DE4C4A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Telefon: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  <w:t>+49(0)6103 / 391-</w:t>
                          </w:r>
                          <w:r w:rsidR="0027693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125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  <w:t>+49(0)6103 / 391-499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</w:r>
                          <w:r w:rsidR="0027693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w.heilos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@mhk.de</w:t>
                          </w:r>
                        </w:p>
                        <w:p w14:paraId="3B4716CD" w14:textId="77777777" w:rsidR="00CE70F5" w:rsidRDefault="00CE70F5" w:rsidP="00CE70F5">
                          <w:pPr>
                            <w:pStyle w:val="Default"/>
                            <w:tabs>
                              <w:tab w:val="left" w:pos="812"/>
                            </w:tabs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Internet: </w:t>
                          </w:r>
                          <w:r w:rsidRPr="00083F3B">
                            <w:rPr>
                              <w:sz w:val="20"/>
                              <w:szCs w:val="20"/>
                            </w:rPr>
                            <w:t>www.interdomus.de</w:t>
                          </w:r>
                        </w:p>
                        <w:p w14:paraId="31428513" w14:textId="77777777" w:rsidR="00CE70F5" w:rsidRPr="00AB5DE4" w:rsidRDefault="00CE70F5" w:rsidP="00CE70F5">
                          <w:pPr>
                            <w:pStyle w:val="Default"/>
                            <w:tabs>
                              <w:tab w:val="left" w:pos="840"/>
                            </w:tabs>
                            <w:spacing w:after="80" w:line="26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AB5DE4">
                            <w:rPr>
                              <w:sz w:val="14"/>
                              <w:szCs w:val="14"/>
                            </w:rPr>
                            <w:t>Ein Unternehmen der</w:t>
                          </w:r>
                          <w:r w:rsidRPr="00AB5DE4">
                            <w:rPr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5FF7F222" w14:textId="77777777" w:rsidR="00824CD4" w:rsidRPr="00824CD4" w:rsidRDefault="00CE70F5" w:rsidP="00CE70F5">
                          <w:pPr>
                            <w:pStyle w:val="Default"/>
                            <w:tabs>
                              <w:tab w:val="left" w:pos="840"/>
                            </w:tabs>
                          </w:pPr>
                          <w:r>
                            <w:rPr>
                              <w:sz w:val="14"/>
                              <w:szCs w:val="14"/>
                            </w:rPr>
                            <w:br/>
                          </w:r>
                          <w:r w:rsidRPr="00AB5DE4">
                            <w:rPr>
                              <w:sz w:val="14"/>
                              <w:szCs w:val="14"/>
                            </w:rPr>
                            <w:t>www.mhk.de</w:t>
                          </w:r>
                          <w:r w:rsidR="00824CD4">
                            <w:br/>
                          </w:r>
                        </w:p>
                        <w:p w14:paraId="4610E016" w14:textId="77777777" w:rsidR="00824CD4" w:rsidRPr="0097797E" w:rsidRDefault="00824CD4" w:rsidP="00CE70F5">
                          <w:pPr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379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50.95pt;margin-top:-235.15pt;width:180pt;height:268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" filled="f" stroked="f">
              <v:textbox>
                <w:txbxContent>
                  <w:p w14:paraId="4860B90F" w14:textId="77777777" w:rsidR="00824CD4" w:rsidRPr="00CE70F5" w:rsidRDefault="00CE70F5" w:rsidP="00CE70F5">
                    <w:pPr>
                      <w:pStyle w:val="Default"/>
                      <w:spacing w:after="80" w:line="260" w:lineRule="exact"/>
                      <w:rPr>
                        <w:b/>
                        <w:sz w:val="20"/>
                        <w:szCs w:val="20"/>
                      </w:rPr>
                    </w:pPr>
                    <w:r w:rsidRPr="00CE70F5">
                      <w:rPr>
                        <w:b/>
                        <w:sz w:val="20"/>
                        <w:szCs w:val="20"/>
                      </w:rPr>
                      <w:t>PRESSEKONTAKT</w:t>
                    </w:r>
                  </w:p>
                  <w:p w14:paraId="41A84107" w14:textId="77777777" w:rsidR="00824CD4" w:rsidRDefault="00824CD4" w:rsidP="00CE70F5">
                    <w:pPr>
                      <w:pStyle w:val="Default"/>
                      <w:tabs>
                        <w:tab w:val="left" w:pos="812"/>
                      </w:tabs>
                      <w:spacing w:after="80" w:line="260" w:lineRule="exact"/>
                      <w:rPr>
                        <w:sz w:val="20"/>
                        <w:szCs w:val="20"/>
                      </w:rPr>
                    </w:pPr>
                    <w:r w:rsidRPr="00824CD4">
                      <w:rPr>
                        <w:b/>
                        <w:sz w:val="20"/>
                        <w:szCs w:val="20"/>
                      </w:rPr>
                      <w:t xml:space="preserve">interdomus </w:t>
                    </w:r>
                    <w:r w:rsidRPr="00824CD4">
                      <w:rPr>
                        <w:b/>
                        <w:sz w:val="20"/>
                        <w:szCs w:val="20"/>
                      </w:rPr>
                      <w:br/>
                      <w:t>Haustechnik GmbH &amp; Co.</w:t>
                    </w:r>
                    <w:r w:rsidRPr="00824CD4">
                      <w:rPr>
                        <w:sz w:val="20"/>
                        <w:szCs w:val="20"/>
                      </w:rPr>
                      <w:br/>
                      <w:t>Sanitär Heizung Klima KG</w:t>
                    </w:r>
                  </w:p>
                  <w:p w14:paraId="6ED37571" w14:textId="5D8A771C" w:rsidR="00BC2E4E" w:rsidRDefault="0027693E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Werner Heilos</w:t>
                    </w:r>
                  </w:p>
                  <w:p w14:paraId="414D7054" w14:textId="77777777" w:rsidR="00DE4C4A" w:rsidRPr="00BC2E4E" w:rsidRDefault="00DE4C4A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Postfach 10 22 26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 xml:space="preserve">63268 Dreieich 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 xml:space="preserve">Germany </w:t>
                    </w:r>
                  </w:p>
                  <w:p w14:paraId="52DB1F28" w14:textId="2223BEAD" w:rsidR="00CE70F5" w:rsidRPr="00BC2E4E" w:rsidRDefault="00DE4C4A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Telefon: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  <w:t>+49(0)6103 / 391-</w:t>
                    </w:r>
                    <w:r w:rsidR="0027693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125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>Fax: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  <w:t>+49(0)6103 / 391-499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>E-Mail: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</w:r>
                    <w:r w:rsidR="0027693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w.heilos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@mhk.de</w:t>
                    </w:r>
                  </w:p>
                  <w:p w14:paraId="3B4716CD" w14:textId="77777777" w:rsidR="00CE70F5" w:rsidRDefault="00CE70F5" w:rsidP="00CE70F5">
                    <w:pPr>
                      <w:pStyle w:val="Default"/>
                      <w:tabs>
                        <w:tab w:val="left" w:pos="812"/>
                      </w:tabs>
                      <w:spacing w:after="80" w:line="260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Internet: </w:t>
                    </w:r>
                    <w:r w:rsidRPr="00083F3B">
                      <w:rPr>
                        <w:sz w:val="20"/>
                        <w:szCs w:val="20"/>
                      </w:rPr>
                      <w:t>www.interdomus.de</w:t>
                    </w:r>
                  </w:p>
                  <w:p w14:paraId="31428513" w14:textId="77777777" w:rsidR="00CE70F5" w:rsidRPr="00AB5DE4" w:rsidRDefault="00CE70F5" w:rsidP="00CE70F5">
                    <w:pPr>
                      <w:pStyle w:val="Default"/>
                      <w:tabs>
                        <w:tab w:val="left" w:pos="840"/>
                      </w:tabs>
                      <w:spacing w:after="80" w:line="260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AB5DE4">
                      <w:rPr>
                        <w:sz w:val="14"/>
                        <w:szCs w:val="14"/>
                      </w:rPr>
                      <w:t>Ein Unternehmen der</w:t>
                    </w:r>
                    <w:r w:rsidRPr="00AB5DE4">
                      <w:rPr>
                        <w:sz w:val="18"/>
                        <w:szCs w:val="18"/>
                      </w:rPr>
                      <w:br/>
                    </w:r>
                  </w:p>
                  <w:p w14:paraId="5FF7F222" w14:textId="77777777" w:rsidR="00824CD4" w:rsidRPr="00824CD4" w:rsidRDefault="00CE70F5" w:rsidP="00CE70F5">
                    <w:pPr>
                      <w:pStyle w:val="Default"/>
                      <w:tabs>
                        <w:tab w:val="left" w:pos="840"/>
                      </w:tabs>
                    </w:pPr>
                    <w:r>
                      <w:rPr>
                        <w:sz w:val="14"/>
                        <w:szCs w:val="14"/>
                      </w:rPr>
                      <w:br/>
                    </w:r>
                    <w:r w:rsidRPr="00AB5DE4">
                      <w:rPr>
                        <w:sz w:val="14"/>
                        <w:szCs w:val="14"/>
                      </w:rPr>
                      <w:t>www.mhk.de</w:t>
                    </w:r>
                    <w:r w:rsidR="00824CD4">
                      <w:br/>
                    </w:r>
                  </w:p>
                  <w:p w14:paraId="4610E016" w14:textId="77777777" w:rsidR="00824CD4" w:rsidRPr="0097797E" w:rsidRDefault="00824CD4" w:rsidP="00CE70F5">
                    <w:pPr>
                      <w:spacing w:after="80" w:line="260" w:lineRule="exact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5" behindDoc="1" locked="0" layoutInCell="1" allowOverlap="1" wp14:anchorId="65751F68" wp14:editId="5942D516">
          <wp:simplePos x="0" y="0"/>
          <wp:positionH relativeFrom="column">
            <wp:posOffset>4497070</wp:posOffset>
          </wp:positionH>
          <wp:positionV relativeFrom="paragraph">
            <wp:posOffset>-335915</wp:posOffset>
          </wp:positionV>
          <wp:extent cx="1132205" cy="403225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3F593F1" wp14:editId="2F39746C">
              <wp:simplePos x="0" y="0"/>
              <wp:positionH relativeFrom="column">
                <wp:posOffset>5238750</wp:posOffset>
              </wp:positionH>
              <wp:positionV relativeFrom="paragraph">
                <wp:posOffset>7696835</wp:posOffset>
              </wp:positionV>
              <wp:extent cx="2286000" cy="27774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77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7E1EA9" w14:textId="77777777" w:rsidR="00824CD4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5D62F0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Kontakt</w:t>
                          </w:r>
                        </w:p>
                        <w:p w14:paraId="546B1B1A" w14:textId="77777777" w:rsidR="00824CD4" w:rsidRPr="005D62F0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t>Strothoff International School</w:t>
                          </w: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Rhein-Main Campus Dreieich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Dr. Daniel C.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Schmid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Frankfurter Straße 160-166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63303 Dreieich</w:t>
                          </w:r>
                        </w:p>
                        <w:p w14:paraId="2BFB88E4" w14:textId="77777777" w:rsidR="00824CD4" w:rsidRPr="0097797E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sz w:val="20"/>
                              <w:szCs w:val="20"/>
                            </w:rPr>
                            <w:t>Telefon: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391-264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391-499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hyperlink r:id="rId2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d.schmid@strothoff-international-school.de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Homepage: </w:t>
                          </w:r>
                          <w:hyperlink r:id="rId3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www.strothoff-international-school.de</w:t>
                            </w:r>
                          </w:hyperlink>
                        </w:p>
                        <w:p w14:paraId="6BBF6180" w14:textId="77777777" w:rsidR="00824CD4" w:rsidRPr="0097797E" w:rsidRDefault="00824CD4" w:rsidP="00824CD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F593F1" id="_x0000_s1027" type="#_x0000_t202" style="position:absolute;left:0;text-align:left;margin-left:412.5pt;margin-top:606.05pt;width:180pt;height:218.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" filled="f" stroked="f">
              <v:textbox>
                <w:txbxContent>
                  <w:p w14:paraId="6F7E1EA9" w14:textId="77777777" w:rsidR="00824CD4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5D62F0">
                      <w:rPr>
                        <w:b/>
                        <w:sz w:val="20"/>
                        <w:szCs w:val="20"/>
                        <w:u w:val="single"/>
                      </w:rPr>
                      <w:t>Kontakt</w:t>
                    </w:r>
                  </w:p>
                  <w:p w14:paraId="546B1B1A" w14:textId="77777777" w:rsidR="00824CD4" w:rsidRPr="005D62F0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r w:rsidRPr="0097797E">
                      <w:rPr>
                        <w:b/>
                        <w:sz w:val="20"/>
                        <w:szCs w:val="20"/>
                      </w:rPr>
                      <w:t>Strothoff</w:t>
                    </w:r>
                    <w:proofErr w:type="spellEnd"/>
                    <w:r w:rsidRPr="0097797E">
                      <w:rPr>
                        <w:b/>
                        <w:sz w:val="20"/>
                        <w:szCs w:val="20"/>
                      </w:rPr>
                      <w:t xml:space="preserve"> International School</w:t>
                    </w:r>
                    <w:r w:rsidRPr="0097797E">
                      <w:rPr>
                        <w:b/>
                        <w:sz w:val="20"/>
                        <w:szCs w:val="20"/>
                      </w:rPr>
                      <w:br/>
                      <w:t>Rhein-Main Campus Dreieich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5D62F0">
                      <w:rPr>
                        <w:sz w:val="20"/>
                        <w:szCs w:val="20"/>
                      </w:rPr>
                      <w:t>Dr. Daniel C.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5D62F0">
                      <w:rPr>
                        <w:sz w:val="20"/>
                        <w:szCs w:val="20"/>
                      </w:rPr>
                      <w:t>Schmid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97797E">
                      <w:rPr>
                        <w:sz w:val="20"/>
                        <w:szCs w:val="20"/>
                      </w:rPr>
                      <w:t>Frankfurter Straße 160-166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63303 Dreieich</w:t>
                    </w:r>
                  </w:p>
                  <w:p w14:paraId="2BFB88E4" w14:textId="77777777" w:rsidR="00824CD4" w:rsidRPr="0097797E" w:rsidRDefault="00824CD4" w:rsidP="00824CD4">
                    <w:pPr>
                      <w:pStyle w:val="Default"/>
                      <w:spacing w:after="240" w:line="240" w:lineRule="atLeast"/>
                      <w:rPr>
                        <w:sz w:val="20"/>
                        <w:szCs w:val="20"/>
                      </w:rPr>
                    </w:pPr>
                    <w:r w:rsidRPr="0097797E">
                      <w:rPr>
                        <w:sz w:val="20"/>
                        <w:szCs w:val="20"/>
                      </w:rPr>
                      <w:t>Telefon: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7797E">
                      <w:rPr>
                        <w:sz w:val="20"/>
                        <w:szCs w:val="20"/>
                      </w:rPr>
                      <w:t>06103 / 391-264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Fax: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Pr="0097797E">
                      <w:rPr>
                        <w:sz w:val="20"/>
                        <w:szCs w:val="20"/>
                      </w:rPr>
                      <w:t>06103 / 391-499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E-Mail: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hyperlink r:id="rId4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d.schmid@strothoff-international-school.de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  <w:t xml:space="preserve">Homepage: </w:t>
                    </w:r>
                    <w:hyperlink r:id="rId5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www.strothoff-international-school.de</w:t>
                      </w:r>
                    </w:hyperlink>
                  </w:p>
                  <w:p w14:paraId="6BBF6180" w14:textId="77777777" w:rsidR="00824CD4" w:rsidRPr="0097797E" w:rsidRDefault="00824CD4" w:rsidP="00824CD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A340E0E" wp14:editId="4A0BF91D">
              <wp:simplePos x="0" y="0"/>
              <wp:positionH relativeFrom="column">
                <wp:posOffset>5238750</wp:posOffset>
              </wp:positionH>
              <wp:positionV relativeFrom="paragraph">
                <wp:posOffset>7696835</wp:posOffset>
              </wp:positionV>
              <wp:extent cx="2286000" cy="277749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77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47C80" w14:textId="77777777" w:rsidR="00824CD4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5D62F0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Kontakt</w:t>
                          </w:r>
                        </w:p>
                        <w:p w14:paraId="2759249A" w14:textId="77777777" w:rsidR="00824CD4" w:rsidRPr="005D62F0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t>Strothoff International School</w:t>
                          </w: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Rhein-Main Campus Dreieich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Dr. Daniel C.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Schmid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Frankfurter Straße 160-166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63303 Dreieich</w:t>
                          </w:r>
                        </w:p>
                        <w:p w14:paraId="21DDE337" w14:textId="77777777" w:rsidR="00824CD4" w:rsidRPr="0097797E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sz w:val="20"/>
                              <w:szCs w:val="20"/>
                            </w:rPr>
                            <w:t>Telefon: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391-264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391-499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hyperlink r:id="rId6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d.schmid@strothoff-international-school.de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Homepage: </w:t>
                          </w:r>
                          <w:hyperlink r:id="rId7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www.strothoff-international-school.de</w:t>
                            </w:r>
                          </w:hyperlink>
                        </w:p>
                        <w:p w14:paraId="58628275" w14:textId="77777777" w:rsidR="00824CD4" w:rsidRPr="0097797E" w:rsidRDefault="00824CD4" w:rsidP="00824CD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340E0E" id="_x0000_s1028" type="#_x0000_t202" style="position:absolute;left:0;text-align:left;margin-left:412.5pt;margin-top:606.05pt;width:180pt;height:218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" filled="f" stroked="f">
              <v:textbox>
                <w:txbxContent>
                  <w:p w14:paraId="7DF47C80" w14:textId="77777777" w:rsidR="00824CD4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5D62F0">
                      <w:rPr>
                        <w:b/>
                        <w:sz w:val="20"/>
                        <w:szCs w:val="20"/>
                        <w:u w:val="single"/>
                      </w:rPr>
                      <w:t>Kontakt</w:t>
                    </w:r>
                  </w:p>
                  <w:p w14:paraId="2759249A" w14:textId="77777777" w:rsidR="00824CD4" w:rsidRPr="005D62F0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r w:rsidRPr="0097797E">
                      <w:rPr>
                        <w:b/>
                        <w:sz w:val="20"/>
                        <w:szCs w:val="20"/>
                      </w:rPr>
                      <w:t>Strothoff</w:t>
                    </w:r>
                    <w:proofErr w:type="spellEnd"/>
                    <w:r w:rsidRPr="0097797E">
                      <w:rPr>
                        <w:b/>
                        <w:sz w:val="20"/>
                        <w:szCs w:val="20"/>
                      </w:rPr>
                      <w:t xml:space="preserve"> International School</w:t>
                    </w:r>
                    <w:r w:rsidRPr="0097797E">
                      <w:rPr>
                        <w:b/>
                        <w:sz w:val="20"/>
                        <w:szCs w:val="20"/>
                      </w:rPr>
                      <w:br/>
                      <w:t>Rhein-Main Campus Dreieich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5D62F0">
                      <w:rPr>
                        <w:sz w:val="20"/>
                        <w:szCs w:val="20"/>
                      </w:rPr>
                      <w:t>Dr. Daniel C.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5D62F0">
                      <w:rPr>
                        <w:sz w:val="20"/>
                        <w:szCs w:val="20"/>
                      </w:rPr>
                      <w:t>Schmid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97797E">
                      <w:rPr>
                        <w:sz w:val="20"/>
                        <w:szCs w:val="20"/>
                      </w:rPr>
                      <w:t>Frankfurter Straße 160-166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63303 Dreieich</w:t>
                    </w:r>
                  </w:p>
                  <w:p w14:paraId="21DDE337" w14:textId="77777777" w:rsidR="00824CD4" w:rsidRPr="0097797E" w:rsidRDefault="00824CD4" w:rsidP="00824CD4">
                    <w:pPr>
                      <w:pStyle w:val="Default"/>
                      <w:spacing w:after="240" w:line="240" w:lineRule="atLeast"/>
                      <w:rPr>
                        <w:sz w:val="20"/>
                        <w:szCs w:val="20"/>
                      </w:rPr>
                    </w:pPr>
                    <w:r w:rsidRPr="0097797E">
                      <w:rPr>
                        <w:sz w:val="20"/>
                        <w:szCs w:val="20"/>
                      </w:rPr>
                      <w:t>Telefon: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7797E">
                      <w:rPr>
                        <w:sz w:val="20"/>
                        <w:szCs w:val="20"/>
                      </w:rPr>
                      <w:t>06103 / 391-264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Fax: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Pr="0097797E">
                      <w:rPr>
                        <w:sz w:val="20"/>
                        <w:szCs w:val="20"/>
                      </w:rPr>
                      <w:t>06103 / 391-499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E-Mail: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hyperlink r:id="rId8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d.schmid@strothoff-international-school.de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  <w:t xml:space="preserve">Homepage: </w:t>
                    </w:r>
                    <w:hyperlink r:id="rId9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www.strothoff-international-school.de</w:t>
                      </w:r>
                    </w:hyperlink>
                  </w:p>
                  <w:p w14:paraId="58628275" w14:textId="77777777" w:rsidR="00824CD4" w:rsidRPr="0097797E" w:rsidRDefault="00824CD4" w:rsidP="00824CD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3A915962">
      <w:rPr>
        <w:rFonts w:ascii="Arial" w:hAnsi="Arial" w:cs="Arial"/>
      </w:rPr>
      <w:t xml:space="preserve">Seite </w:t>
    </w:r>
    <w:r w:rsidR="0087200C">
      <w:rPr>
        <w:rFonts w:ascii="Arial" w:hAnsi="Arial" w:cs="Arial"/>
      </w:rPr>
      <w:fldChar w:fldCharType="begin"/>
    </w:r>
    <w:r w:rsidR="0087200C">
      <w:rPr>
        <w:rFonts w:ascii="Arial" w:hAnsi="Arial" w:cs="Arial"/>
      </w:rPr>
      <w:instrText xml:space="preserve"> PAGE </w:instrText>
    </w:r>
    <w:r w:rsidR="0087200C">
      <w:rPr>
        <w:rFonts w:ascii="Arial" w:hAnsi="Arial" w:cs="Arial"/>
      </w:rPr>
      <w:fldChar w:fldCharType="separate"/>
    </w:r>
    <w:r w:rsidR="00766D60">
      <w:rPr>
        <w:rFonts w:ascii="Arial" w:hAnsi="Arial" w:cs="Arial"/>
        <w:noProof/>
      </w:rPr>
      <w:t>3</w:t>
    </w:r>
    <w:r w:rsidR="0087200C">
      <w:rPr>
        <w:rFonts w:ascii="Arial" w:hAnsi="Arial" w:cs="Arial"/>
      </w:rPr>
      <w:fldChar w:fldCharType="end"/>
    </w:r>
    <w:r w:rsidR="3A915962">
      <w:rPr>
        <w:rFonts w:ascii="Arial" w:hAnsi="Arial" w:cs="Arial"/>
      </w:rPr>
      <w:t xml:space="preserve"> von </w:t>
    </w:r>
    <w:r w:rsidR="0087200C">
      <w:rPr>
        <w:rFonts w:ascii="Arial" w:hAnsi="Arial" w:cs="Arial"/>
      </w:rPr>
      <w:fldChar w:fldCharType="begin"/>
    </w:r>
    <w:r w:rsidR="0087200C">
      <w:rPr>
        <w:rFonts w:ascii="Arial" w:hAnsi="Arial" w:cs="Arial"/>
      </w:rPr>
      <w:instrText xml:space="preserve"> NUMPAGES </w:instrText>
    </w:r>
    <w:r w:rsidR="0087200C">
      <w:rPr>
        <w:rFonts w:ascii="Arial" w:hAnsi="Arial" w:cs="Arial"/>
      </w:rPr>
      <w:fldChar w:fldCharType="separate"/>
    </w:r>
    <w:r w:rsidR="00766D60">
      <w:rPr>
        <w:rFonts w:ascii="Arial" w:hAnsi="Arial" w:cs="Arial"/>
        <w:noProof/>
      </w:rPr>
      <w:t>3</w:t>
    </w:r>
    <w:r w:rsidR="0087200C">
      <w:rPr>
        <w:rFonts w:ascii="Arial" w:hAnsi="Arial" w:cs="Arial"/>
      </w:rPr>
      <w:fldChar w:fldCharType="end"/>
    </w:r>
    <w:r w:rsidR="3A915962">
      <w:rPr>
        <w:rFonts w:ascii="Arial" w:hAnsi="Arial" w:cs="Ari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2BCF3" w14:textId="77777777" w:rsidR="008274FD" w:rsidRDefault="008274FD">
      <w:r>
        <w:separator/>
      </w:r>
    </w:p>
  </w:footnote>
  <w:footnote w:type="continuationSeparator" w:id="0">
    <w:p w14:paraId="6FC4FFFA" w14:textId="77777777" w:rsidR="008274FD" w:rsidRDefault="008274FD">
      <w:r>
        <w:continuationSeparator/>
      </w:r>
    </w:p>
  </w:footnote>
  <w:footnote w:type="continuationNotice" w:id="1">
    <w:p w14:paraId="6C892F19" w14:textId="77777777" w:rsidR="008274FD" w:rsidRDefault="008274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54154" w14:textId="77777777" w:rsidR="0087200C" w:rsidRDefault="008100A9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6D2E8ED" wp14:editId="743EB1C6">
          <wp:simplePos x="0" y="0"/>
          <wp:positionH relativeFrom="column">
            <wp:posOffset>4556760</wp:posOffset>
          </wp:positionH>
          <wp:positionV relativeFrom="paragraph">
            <wp:posOffset>140970</wp:posOffset>
          </wp:positionV>
          <wp:extent cx="1962150" cy="615315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4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36E56E" wp14:editId="690C6109">
              <wp:simplePos x="0" y="0"/>
              <wp:positionH relativeFrom="column">
                <wp:posOffset>4428490</wp:posOffset>
              </wp:positionH>
              <wp:positionV relativeFrom="paragraph">
                <wp:posOffset>116205</wp:posOffset>
              </wp:positionV>
              <wp:extent cx="0" cy="9640570"/>
              <wp:effectExtent l="8890" t="11430" r="10160" b="635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64057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8D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Line 1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008dbc" from="348.7pt,9.15pt" to="348.7pt,768.25pt" w14:anchorId="41711E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"/>
          </w:pict>
        </mc:Fallback>
      </mc:AlternateContent>
    </w:r>
  </w:p>
  <w:p w14:paraId="26F7DEC0" w14:textId="77777777" w:rsidR="0087200C" w:rsidRDefault="0087200C">
    <w:pPr>
      <w:pStyle w:val="Kopfzeile"/>
    </w:pPr>
  </w:p>
  <w:p w14:paraId="0E293E2D" w14:textId="77777777" w:rsidR="0087200C" w:rsidRDefault="0087200C">
    <w:pPr>
      <w:pStyle w:val="Kopfzeile"/>
    </w:pPr>
  </w:p>
  <w:p w14:paraId="5F42F054" w14:textId="77777777" w:rsidR="0087200C" w:rsidRDefault="0087200C">
    <w:pPr>
      <w:pStyle w:val="Kopfzeile"/>
    </w:pPr>
  </w:p>
  <w:p w14:paraId="260AB842" w14:textId="77777777" w:rsidR="0087200C" w:rsidRDefault="0087200C">
    <w:pPr>
      <w:pStyle w:val="Kopfzeile"/>
      <w:rPr>
        <w:rFonts w:ascii="Arial" w:hAnsi="Arial" w:cs="Arial"/>
        <w:b/>
        <w:bCs/>
        <w:sz w:val="40"/>
      </w:rPr>
    </w:pPr>
    <w:r>
      <w:rPr>
        <w:rFonts w:ascii="Arial" w:hAnsi="Arial" w:cs="Arial"/>
        <w:b/>
        <w:bCs/>
        <w:sz w:val="40"/>
      </w:rPr>
      <w:t>PRESSE-INFO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252603"/>
    <w:multiLevelType w:val="multilevel"/>
    <w:tmpl w:val="0856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98672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FA5"/>
    <w:rsid w:val="000051A9"/>
    <w:rsid w:val="000111FA"/>
    <w:rsid w:val="00011748"/>
    <w:rsid w:val="00011A99"/>
    <w:rsid w:val="00016603"/>
    <w:rsid w:val="0002075C"/>
    <w:rsid w:val="00022330"/>
    <w:rsid w:val="000230D4"/>
    <w:rsid w:val="00030792"/>
    <w:rsid w:val="0003302B"/>
    <w:rsid w:val="000331F8"/>
    <w:rsid w:val="00040583"/>
    <w:rsid w:val="0004204B"/>
    <w:rsid w:val="000431A0"/>
    <w:rsid w:val="000435D7"/>
    <w:rsid w:val="00044198"/>
    <w:rsid w:val="0004578B"/>
    <w:rsid w:val="00045E9D"/>
    <w:rsid w:val="0005219C"/>
    <w:rsid w:val="00053A0E"/>
    <w:rsid w:val="00054C6D"/>
    <w:rsid w:val="00055DF1"/>
    <w:rsid w:val="000570BE"/>
    <w:rsid w:val="0005728B"/>
    <w:rsid w:val="00075F2C"/>
    <w:rsid w:val="00080CD5"/>
    <w:rsid w:val="00081749"/>
    <w:rsid w:val="00083F3B"/>
    <w:rsid w:val="00092DC3"/>
    <w:rsid w:val="00093F6A"/>
    <w:rsid w:val="00095684"/>
    <w:rsid w:val="00096F56"/>
    <w:rsid w:val="000971A2"/>
    <w:rsid w:val="00097248"/>
    <w:rsid w:val="000A4493"/>
    <w:rsid w:val="000A7D26"/>
    <w:rsid w:val="000B17BF"/>
    <w:rsid w:val="000B3F8C"/>
    <w:rsid w:val="000B4EF1"/>
    <w:rsid w:val="000B76A2"/>
    <w:rsid w:val="000C0CFF"/>
    <w:rsid w:val="000C2641"/>
    <w:rsid w:val="000C3CEC"/>
    <w:rsid w:val="000C4B8D"/>
    <w:rsid w:val="000C651B"/>
    <w:rsid w:val="000C6961"/>
    <w:rsid w:val="000E2457"/>
    <w:rsid w:val="000E5364"/>
    <w:rsid w:val="000F20F3"/>
    <w:rsid w:val="000F4A80"/>
    <w:rsid w:val="000F6F83"/>
    <w:rsid w:val="0010024C"/>
    <w:rsid w:val="001012C0"/>
    <w:rsid w:val="00110735"/>
    <w:rsid w:val="001121F9"/>
    <w:rsid w:val="00116F2E"/>
    <w:rsid w:val="00121E1A"/>
    <w:rsid w:val="00122B7B"/>
    <w:rsid w:val="001250D7"/>
    <w:rsid w:val="0013067D"/>
    <w:rsid w:val="00130B0C"/>
    <w:rsid w:val="001332ED"/>
    <w:rsid w:val="00133F3B"/>
    <w:rsid w:val="0013444E"/>
    <w:rsid w:val="00134B94"/>
    <w:rsid w:val="001373BF"/>
    <w:rsid w:val="00142895"/>
    <w:rsid w:val="00147BE3"/>
    <w:rsid w:val="00147F67"/>
    <w:rsid w:val="00151732"/>
    <w:rsid w:val="001521D4"/>
    <w:rsid w:val="00156925"/>
    <w:rsid w:val="00160C18"/>
    <w:rsid w:val="00162FA4"/>
    <w:rsid w:val="0017228D"/>
    <w:rsid w:val="00172958"/>
    <w:rsid w:val="001746D5"/>
    <w:rsid w:val="00177D77"/>
    <w:rsid w:val="00181C9B"/>
    <w:rsid w:val="00186045"/>
    <w:rsid w:val="001936D8"/>
    <w:rsid w:val="001A0E48"/>
    <w:rsid w:val="001A168C"/>
    <w:rsid w:val="001A2750"/>
    <w:rsid w:val="001A3869"/>
    <w:rsid w:val="001A79EC"/>
    <w:rsid w:val="001B4D81"/>
    <w:rsid w:val="001B744D"/>
    <w:rsid w:val="001C0258"/>
    <w:rsid w:val="001C2B7E"/>
    <w:rsid w:val="001C57E3"/>
    <w:rsid w:val="001C625D"/>
    <w:rsid w:val="001C7994"/>
    <w:rsid w:val="001D26D1"/>
    <w:rsid w:val="001D344D"/>
    <w:rsid w:val="001D43AD"/>
    <w:rsid w:val="001D61CC"/>
    <w:rsid w:val="001D6885"/>
    <w:rsid w:val="001E6094"/>
    <w:rsid w:val="001E6108"/>
    <w:rsid w:val="001E6807"/>
    <w:rsid w:val="001F408A"/>
    <w:rsid w:val="00201AC7"/>
    <w:rsid w:val="002051AA"/>
    <w:rsid w:val="00211392"/>
    <w:rsid w:val="00211B97"/>
    <w:rsid w:val="00213BE2"/>
    <w:rsid w:val="00213CF3"/>
    <w:rsid w:val="00216D57"/>
    <w:rsid w:val="002224E5"/>
    <w:rsid w:val="002253A4"/>
    <w:rsid w:val="0022565B"/>
    <w:rsid w:val="00232EAD"/>
    <w:rsid w:val="00234286"/>
    <w:rsid w:val="00236B80"/>
    <w:rsid w:val="002423B6"/>
    <w:rsid w:val="00247552"/>
    <w:rsid w:val="002519C9"/>
    <w:rsid w:val="0025305A"/>
    <w:rsid w:val="00253301"/>
    <w:rsid w:val="00254C97"/>
    <w:rsid w:val="00254DA4"/>
    <w:rsid w:val="0025504C"/>
    <w:rsid w:val="002612B8"/>
    <w:rsid w:val="00266063"/>
    <w:rsid w:val="002753EB"/>
    <w:rsid w:val="0027677D"/>
    <w:rsid w:val="0027693E"/>
    <w:rsid w:val="00277304"/>
    <w:rsid w:val="002839CB"/>
    <w:rsid w:val="002857BB"/>
    <w:rsid w:val="00287904"/>
    <w:rsid w:val="00287D6A"/>
    <w:rsid w:val="0029155C"/>
    <w:rsid w:val="002A15E3"/>
    <w:rsid w:val="002B2305"/>
    <w:rsid w:val="002B43F0"/>
    <w:rsid w:val="002B6ABA"/>
    <w:rsid w:val="002C162A"/>
    <w:rsid w:val="002C329B"/>
    <w:rsid w:val="002C3CA3"/>
    <w:rsid w:val="002C5F3B"/>
    <w:rsid w:val="002D0FAC"/>
    <w:rsid w:val="002D1897"/>
    <w:rsid w:val="002D27FD"/>
    <w:rsid w:val="002D4D56"/>
    <w:rsid w:val="002D4FDE"/>
    <w:rsid w:val="002D7C50"/>
    <w:rsid w:val="002E2D19"/>
    <w:rsid w:val="002E3334"/>
    <w:rsid w:val="002E7D74"/>
    <w:rsid w:val="002F050D"/>
    <w:rsid w:val="002F5DCB"/>
    <w:rsid w:val="00303F4A"/>
    <w:rsid w:val="003066A2"/>
    <w:rsid w:val="0031703F"/>
    <w:rsid w:val="003225EA"/>
    <w:rsid w:val="00322720"/>
    <w:rsid w:val="00322A1E"/>
    <w:rsid w:val="00323EBF"/>
    <w:rsid w:val="0032686B"/>
    <w:rsid w:val="00332568"/>
    <w:rsid w:val="00335D16"/>
    <w:rsid w:val="00336485"/>
    <w:rsid w:val="00340CEC"/>
    <w:rsid w:val="00345D11"/>
    <w:rsid w:val="00354174"/>
    <w:rsid w:val="00361B8D"/>
    <w:rsid w:val="0036370E"/>
    <w:rsid w:val="00364B53"/>
    <w:rsid w:val="0036647E"/>
    <w:rsid w:val="003726EA"/>
    <w:rsid w:val="00382C14"/>
    <w:rsid w:val="00396CE8"/>
    <w:rsid w:val="0039781E"/>
    <w:rsid w:val="003A59F1"/>
    <w:rsid w:val="003B23B2"/>
    <w:rsid w:val="003B5885"/>
    <w:rsid w:val="003C294D"/>
    <w:rsid w:val="003D0DA0"/>
    <w:rsid w:val="003D1100"/>
    <w:rsid w:val="003D17F4"/>
    <w:rsid w:val="003D2DCB"/>
    <w:rsid w:val="003D39BA"/>
    <w:rsid w:val="003D522E"/>
    <w:rsid w:val="003D57BA"/>
    <w:rsid w:val="003E0704"/>
    <w:rsid w:val="003F267F"/>
    <w:rsid w:val="004000F6"/>
    <w:rsid w:val="00403C0A"/>
    <w:rsid w:val="00403E2D"/>
    <w:rsid w:val="004059B4"/>
    <w:rsid w:val="00406436"/>
    <w:rsid w:val="004134CB"/>
    <w:rsid w:val="004169F0"/>
    <w:rsid w:val="00435B94"/>
    <w:rsid w:val="00436016"/>
    <w:rsid w:val="004423D5"/>
    <w:rsid w:val="00445D0E"/>
    <w:rsid w:val="004466B6"/>
    <w:rsid w:val="004505DA"/>
    <w:rsid w:val="00450FB8"/>
    <w:rsid w:val="004533A0"/>
    <w:rsid w:val="0045397F"/>
    <w:rsid w:val="00462F36"/>
    <w:rsid w:val="0047142A"/>
    <w:rsid w:val="004725AC"/>
    <w:rsid w:val="00474A2F"/>
    <w:rsid w:val="00477B06"/>
    <w:rsid w:val="00481D4C"/>
    <w:rsid w:val="00483D7D"/>
    <w:rsid w:val="00484A2A"/>
    <w:rsid w:val="00487390"/>
    <w:rsid w:val="00496D3F"/>
    <w:rsid w:val="004A0EA4"/>
    <w:rsid w:val="004A10C0"/>
    <w:rsid w:val="004B2F37"/>
    <w:rsid w:val="004B7F62"/>
    <w:rsid w:val="004C15EA"/>
    <w:rsid w:val="004C44EE"/>
    <w:rsid w:val="004C668E"/>
    <w:rsid w:val="004E06D4"/>
    <w:rsid w:val="004E19FE"/>
    <w:rsid w:val="004E433D"/>
    <w:rsid w:val="004F0C79"/>
    <w:rsid w:val="004F1001"/>
    <w:rsid w:val="004F11F1"/>
    <w:rsid w:val="00510EE6"/>
    <w:rsid w:val="005137E3"/>
    <w:rsid w:val="0051612C"/>
    <w:rsid w:val="005203FB"/>
    <w:rsid w:val="005210F4"/>
    <w:rsid w:val="00522130"/>
    <w:rsid w:val="00522F3B"/>
    <w:rsid w:val="0052340D"/>
    <w:rsid w:val="00525F7A"/>
    <w:rsid w:val="00527AB7"/>
    <w:rsid w:val="00527F66"/>
    <w:rsid w:val="0053089B"/>
    <w:rsid w:val="00536D12"/>
    <w:rsid w:val="00536F48"/>
    <w:rsid w:val="005377B0"/>
    <w:rsid w:val="005443F6"/>
    <w:rsid w:val="00545225"/>
    <w:rsid w:val="005520AF"/>
    <w:rsid w:val="0055390E"/>
    <w:rsid w:val="00555494"/>
    <w:rsid w:val="00555B87"/>
    <w:rsid w:val="00560DB8"/>
    <w:rsid w:val="00561EBE"/>
    <w:rsid w:val="005622EA"/>
    <w:rsid w:val="00566B03"/>
    <w:rsid w:val="00567439"/>
    <w:rsid w:val="00567671"/>
    <w:rsid w:val="00575197"/>
    <w:rsid w:val="005755E3"/>
    <w:rsid w:val="00576430"/>
    <w:rsid w:val="005818B5"/>
    <w:rsid w:val="00586B69"/>
    <w:rsid w:val="00590CD0"/>
    <w:rsid w:val="00593166"/>
    <w:rsid w:val="005A2477"/>
    <w:rsid w:val="005A386E"/>
    <w:rsid w:val="005A6450"/>
    <w:rsid w:val="005B1CA1"/>
    <w:rsid w:val="005B2EFE"/>
    <w:rsid w:val="005B4F47"/>
    <w:rsid w:val="005B7E89"/>
    <w:rsid w:val="005C0BF5"/>
    <w:rsid w:val="005C2D78"/>
    <w:rsid w:val="005C4493"/>
    <w:rsid w:val="005C7AFE"/>
    <w:rsid w:val="005C7CEE"/>
    <w:rsid w:val="005D460B"/>
    <w:rsid w:val="005D5D57"/>
    <w:rsid w:val="005E6F14"/>
    <w:rsid w:val="005F1DBB"/>
    <w:rsid w:val="005F3F66"/>
    <w:rsid w:val="005F5D34"/>
    <w:rsid w:val="005F6889"/>
    <w:rsid w:val="00600FB2"/>
    <w:rsid w:val="00601571"/>
    <w:rsid w:val="006040F1"/>
    <w:rsid w:val="00607D6C"/>
    <w:rsid w:val="00611C13"/>
    <w:rsid w:val="0062016F"/>
    <w:rsid w:val="0062029F"/>
    <w:rsid w:val="00621D7E"/>
    <w:rsid w:val="00623294"/>
    <w:rsid w:val="00623797"/>
    <w:rsid w:val="00625073"/>
    <w:rsid w:val="00626DA7"/>
    <w:rsid w:val="00634C52"/>
    <w:rsid w:val="00637F75"/>
    <w:rsid w:val="00641DB4"/>
    <w:rsid w:val="00642323"/>
    <w:rsid w:val="00651689"/>
    <w:rsid w:val="0065265B"/>
    <w:rsid w:val="00652AFE"/>
    <w:rsid w:val="006544A3"/>
    <w:rsid w:val="006614ED"/>
    <w:rsid w:val="006649BA"/>
    <w:rsid w:val="0066552A"/>
    <w:rsid w:val="0067651C"/>
    <w:rsid w:val="006768E9"/>
    <w:rsid w:val="00677E9E"/>
    <w:rsid w:val="006864D1"/>
    <w:rsid w:val="00690918"/>
    <w:rsid w:val="00691491"/>
    <w:rsid w:val="006930D4"/>
    <w:rsid w:val="006A1E2F"/>
    <w:rsid w:val="006A694D"/>
    <w:rsid w:val="006A6C33"/>
    <w:rsid w:val="006B6DE1"/>
    <w:rsid w:val="006C305D"/>
    <w:rsid w:val="006C6ED5"/>
    <w:rsid w:val="006D117B"/>
    <w:rsid w:val="006D3372"/>
    <w:rsid w:val="006E068C"/>
    <w:rsid w:val="006E397E"/>
    <w:rsid w:val="006E405D"/>
    <w:rsid w:val="006E473A"/>
    <w:rsid w:val="006F56B1"/>
    <w:rsid w:val="006F5B9B"/>
    <w:rsid w:val="006F5DC2"/>
    <w:rsid w:val="006F7E59"/>
    <w:rsid w:val="0070472F"/>
    <w:rsid w:val="0071218B"/>
    <w:rsid w:val="007123EC"/>
    <w:rsid w:val="0072422C"/>
    <w:rsid w:val="007273ED"/>
    <w:rsid w:val="00730DBE"/>
    <w:rsid w:val="00732A3B"/>
    <w:rsid w:val="007351EA"/>
    <w:rsid w:val="00736F93"/>
    <w:rsid w:val="00737650"/>
    <w:rsid w:val="00737976"/>
    <w:rsid w:val="007422BD"/>
    <w:rsid w:val="007508D1"/>
    <w:rsid w:val="00766D60"/>
    <w:rsid w:val="007703A0"/>
    <w:rsid w:val="00771B91"/>
    <w:rsid w:val="0077390C"/>
    <w:rsid w:val="00774CDC"/>
    <w:rsid w:val="007766AE"/>
    <w:rsid w:val="007808AD"/>
    <w:rsid w:val="00781F06"/>
    <w:rsid w:val="00785326"/>
    <w:rsid w:val="00785C30"/>
    <w:rsid w:val="00786EF3"/>
    <w:rsid w:val="007941B2"/>
    <w:rsid w:val="00797487"/>
    <w:rsid w:val="007A0709"/>
    <w:rsid w:val="007A2E59"/>
    <w:rsid w:val="007A481E"/>
    <w:rsid w:val="007A6C63"/>
    <w:rsid w:val="007C1447"/>
    <w:rsid w:val="007C1BC9"/>
    <w:rsid w:val="007D58C3"/>
    <w:rsid w:val="007E6826"/>
    <w:rsid w:val="00804CC6"/>
    <w:rsid w:val="00805F50"/>
    <w:rsid w:val="008100A9"/>
    <w:rsid w:val="008101D7"/>
    <w:rsid w:val="00810D8B"/>
    <w:rsid w:val="00817642"/>
    <w:rsid w:val="0082138B"/>
    <w:rsid w:val="00822839"/>
    <w:rsid w:val="0082290A"/>
    <w:rsid w:val="00822AE0"/>
    <w:rsid w:val="00824807"/>
    <w:rsid w:val="00824862"/>
    <w:rsid w:val="00824CD4"/>
    <w:rsid w:val="008267E2"/>
    <w:rsid w:val="008274FD"/>
    <w:rsid w:val="008324E6"/>
    <w:rsid w:val="00833CEE"/>
    <w:rsid w:val="00833F0B"/>
    <w:rsid w:val="00836617"/>
    <w:rsid w:val="008366C4"/>
    <w:rsid w:val="00836AF8"/>
    <w:rsid w:val="008401F0"/>
    <w:rsid w:val="008443C4"/>
    <w:rsid w:val="0084708A"/>
    <w:rsid w:val="00851A3C"/>
    <w:rsid w:val="00853344"/>
    <w:rsid w:val="00854F0D"/>
    <w:rsid w:val="008571FC"/>
    <w:rsid w:val="008572DA"/>
    <w:rsid w:val="00861DE1"/>
    <w:rsid w:val="00863B7A"/>
    <w:rsid w:val="008668D3"/>
    <w:rsid w:val="00870552"/>
    <w:rsid w:val="00870ED8"/>
    <w:rsid w:val="0087200C"/>
    <w:rsid w:val="00872D02"/>
    <w:rsid w:val="008776F6"/>
    <w:rsid w:val="00884B48"/>
    <w:rsid w:val="0088664E"/>
    <w:rsid w:val="00890F66"/>
    <w:rsid w:val="00897072"/>
    <w:rsid w:val="008A0CDC"/>
    <w:rsid w:val="008A4CBB"/>
    <w:rsid w:val="008A525D"/>
    <w:rsid w:val="008A6B4C"/>
    <w:rsid w:val="008B0B81"/>
    <w:rsid w:val="008B0DF2"/>
    <w:rsid w:val="008B167F"/>
    <w:rsid w:val="008B36C6"/>
    <w:rsid w:val="008B6AD9"/>
    <w:rsid w:val="008B7312"/>
    <w:rsid w:val="008C0C8F"/>
    <w:rsid w:val="008C1F8D"/>
    <w:rsid w:val="008C61FA"/>
    <w:rsid w:val="008D135F"/>
    <w:rsid w:val="008D2328"/>
    <w:rsid w:val="008D4116"/>
    <w:rsid w:val="008D4486"/>
    <w:rsid w:val="008D74DF"/>
    <w:rsid w:val="008E0A9F"/>
    <w:rsid w:val="008E1433"/>
    <w:rsid w:val="008E67C3"/>
    <w:rsid w:val="008E7FE8"/>
    <w:rsid w:val="008F0411"/>
    <w:rsid w:val="0090322B"/>
    <w:rsid w:val="00911D4D"/>
    <w:rsid w:val="00912655"/>
    <w:rsid w:val="00913B24"/>
    <w:rsid w:val="0093076F"/>
    <w:rsid w:val="0093251E"/>
    <w:rsid w:val="00933554"/>
    <w:rsid w:val="00935911"/>
    <w:rsid w:val="009446A1"/>
    <w:rsid w:val="0094568B"/>
    <w:rsid w:val="0094612A"/>
    <w:rsid w:val="009520A4"/>
    <w:rsid w:val="009604F4"/>
    <w:rsid w:val="0096276E"/>
    <w:rsid w:val="00962790"/>
    <w:rsid w:val="00962911"/>
    <w:rsid w:val="00970831"/>
    <w:rsid w:val="00972B43"/>
    <w:rsid w:val="00972EA1"/>
    <w:rsid w:val="009762FA"/>
    <w:rsid w:val="009765B2"/>
    <w:rsid w:val="00990048"/>
    <w:rsid w:val="00996BC4"/>
    <w:rsid w:val="009A1C07"/>
    <w:rsid w:val="009A56DE"/>
    <w:rsid w:val="009B4A79"/>
    <w:rsid w:val="009C0CFA"/>
    <w:rsid w:val="009D0116"/>
    <w:rsid w:val="009D1E18"/>
    <w:rsid w:val="009D20A2"/>
    <w:rsid w:val="009D4E7F"/>
    <w:rsid w:val="009D6A54"/>
    <w:rsid w:val="009E1F0F"/>
    <w:rsid w:val="009E3745"/>
    <w:rsid w:val="009E513D"/>
    <w:rsid w:val="009E5F8F"/>
    <w:rsid w:val="009E7083"/>
    <w:rsid w:val="009F19BE"/>
    <w:rsid w:val="009F1A10"/>
    <w:rsid w:val="009F205F"/>
    <w:rsid w:val="009F2409"/>
    <w:rsid w:val="009F2678"/>
    <w:rsid w:val="009F5025"/>
    <w:rsid w:val="00A01D53"/>
    <w:rsid w:val="00A02646"/>
    <w:rsid w:val="00A039D8"/>
    <w:rsid w:val="00A05431"/>
    <w:rsid w:val="00A06BFB"/>
    <w:rsid w:val="00A11181"/>
    <w:rsid w:val="00A149F1"/>
    <w:rsid w:val="00A15195"/>
    <w:rsid w:val="00A17C81"/>
    <w:rsid w:val="00A20CF4"/>
    <w:rsid w:val="00A20E9C"/>
    <w:rsid w:val="00A2227B"/>
    <w:rsid w:val="00A2366F"/>
    <w:rsid w:val="00A24A4C"/>
    <w:rsid w:val="00A25C55"/>
    <w:rsid w:val="00A318EF"/>
    <w:rsid w:val="00A330DA"/>
    <w:rsid w:val="00A4601D"/>
    <w:rsid w:val="00A65CB2"/>
    <w:rsid w:val="00A6600A"/>
    <w:rsid w:val="00A66226"/>
    <w:rsid w:val="00A70446"/>
    <w:rsid w:val="00A745D1"/>
    <w:rsid w:val="00A75FE4"/>
    <w:rsid w:val="00A80BD9"/>
    <w:rsid w:val="00A90512"/>
    <w:rsid w:val="00A90AE0"/>
    <w:rsid w:val="00A939FB"/>
    <w:rsid w:val="00A93F69"/>
    <w:rsid w:val="00AA3A09"/>
    <w:rsid w:val="00AA6E86"/>
    <w:rsid w:val="00AB24A7"/>
    <w:rsid w:val="00AC2FFE"/>
    <w:rsid w:val="00AC3D2C"/>
    <w:rsid w:val="00AC5DD8"/>
    <w:rsid w:val="00AC7C67"/>
    <w:rsid w:val="00AD02A6"/>
    <w:rsid w:val="00AD0C57"/>
    <w:rsid w:val="00AD3E28"/>
    <w:rsid w:val="00AE0F44"/>
    <w:rsid w:val="00AE1DB8"/>
    <w:rsid w:val="00AE7DC3"/>
    <w:rsid w:val="00AF21E4"/>
    <w:rsid w:val="00AF3056"/>
    <w:rsid w:val="00AF3198"/>
    <w:rsid w:val="00AF64B9"/>
    <w:rsid w:val="00AF6718"/>
    <w:rsid w:val="00B00B8F"/>
    <w:rsid w:val="00B11A1C"/>
    <w:rsid w:val="00B13CE2"/>
    <w:rsid w:val="00B140C6"/>
    <w:rsid w:val="00B24DC4"/>
    <w:rsid w:val="00B26350"/>
    <w:rsid w:val="00B30FF6"/>
    <w:rsid w:val="00B32D18"/>
    <w:rsid w:val="00B33ACE"/>
    <w:rsid w:val="00B41B6A"/>
    <w:rsid w:val="00B41FA5"/>
    <w:rsid w:val="00B446C4"/>
    <w:rsid w:val="00B46A24"/>
    <w:rsid w:val="00B50327"/>
    <w:rsid w:val="00B51AF4"/>
    <w:rsid w:val="00B5244F"/>
    <w:rsid w:val="00B5507D"/>
    <w:rsid w:val="00B639C5"/>
    <w:rsid w:val="00B64358"/>
    <w:rsid w:val="00B674E2"/>
    <w:rsid w:val="00B70CB5"/>
    <w:rsid w:val="00B753A0"/>
    <w:rsid w:val="00B80593"/>
    <w:rsid w:val="00B80791"/>
    <w:rsid w:val="00B8390E"/>
    <w:rsid w:val="00B8479A"/>
    <w:rsid w:val="00B97EF8"/>
    <w:rsid w:val="00BA0F0B"/>
    <w:rsid w:val="00BA31A9"/>
    <w:rsid w:val="00BA6F6E"/>
    <w:rsid w:val="00BA78AB"/>
    <w:rsid w:val="00BB1E23"/>
    <w:rsid w:val="00BB4665"/>
    <w:rsid w:val="00BB73E2"/>
    <w:rsid w:val="00BB7833"/>
    <w:rsid w:val="00BC2E4E"/>
    <w:rsid w:val="00BC38EA"/>
    <w:rsid w:val="00BE1B8A"/>
    <w:rsid w:val="00BF0610"/>
    <w:rsid w:val="00BF06D6"/>
    <w:rsid w:val="00BF33AB"/>
    <w:rsid w:val="00BF5CE0"/>
    <w:rsid w:val="00C14378"/>
    <w:rsid w:val="00C21233"/>
    <w:rsid w:val="00C26AFC"/>
    <w:rsid w:val="00C42311"/>
    <w:rsid w:val="00C4351F"/>
    <w:rsid w:val="00C43CF1"/>
    <w:rsid w:val="00C51922"/>
    <w:rsid w:val="00C543FB"/>
    <w:rsid w:val="00C549CA"/>
    <w:rsid w:val="00C552A2"/>
    <w:rsid w:val="00C613A7"/>
    <w:rsid w:val="00C6437B"/>
    <w:rsid w:val="00C76AD8"/>
    <w:rsid w:val="00C76EF5"/>
    <w:rsid w:val="00C810F6"/>
    <w:rsid w:val="00C873AE"/>
    <w:rsid w:val="00CA232A"/>
    <w:rsid w:val="00CA2C64"/>
    <w:rsid w:val="00CA441A"/>
    <w:rsid w:val="00CA5198"/>
    <w:rsid w:val="00CA5482"/>
    <w:rsid w:val="00CB6479"/>
    <w:rsid w:val="00CC0A87"/>
    <w:rsid w:val="00CC41E1"/>
    <w:rsid w:val="00CC7FBA"/>
    <w:rsid w:val="00CD06FB"/>
    <w:rsid w:val="00CD4A9C"/>
    <w:rsid w:val="00CD4FE1"/>
    <w:rsid w:val="00CE22FC"/>
    <w:rsid w:val="00CE2541"/>
    <w:rsid w:val="00CE2753"/>
    <w:rsid w:val="00CE70F5"/>
    <w:rsid w:val="00CF0A6F"/>
    <w:rsid w:val="00CF1468"/>
    <w:rsid w:val="00D03C11"/>
    <w:rsid w:val="00D06A75"/>
    <w:rsid w:val="00D12637"/>
    <w:rsid w:val="00D149C1"/>
    <w:rsid w:val="00D243E7"/>
    <w:rsid w:val="00D24667"/>
    <w:rsid w:val="00D27031"/>
    <w:rsid w:val="00D272DF"/>
    <w:rsid w:val="00D340DD"/>
    <w:rsid w:val="00D4095A"/>
    <w:rsid w:val="00D50B86"/>
    <w:rsid w:val="00D512AC"/>
    <w:rsid w:val="00D52448"/>
    <w:rsid w:val="00D5705D"/>
    <w:rsid w:val="00D573B4"/>
    <w:rsid w:val="00D61A24"/>
    <w:rsid w:val="00D636B5"/>
    <w:rsid w:val="00D63E8B"/>
    <w:rsid w:val="00D75E1A"/>
    <w:rsid w:val="00D82B01"/>
    <w:rsid w:val="00D83106"/>
    <w:rsid w:val="00D935C4"/>
    <w:rsid w:val="00D959FA"/>
    <w:rsid w:val="00DA1AD7"/>
    <w:rsid w:val="00DB1E73"/>
    <w:rsid w:val="00DC3FA3"/>
    <w:rsid w:val="00DC525C"/>
    <w:rsid w:val="00DC6B57"/>
    <w:rsid w:val="00DD57A6"/>
    <w:rsid w:val="00DE12E3"/>
    <w:rsid w:val="00DE2326"/>
    <w:rsid w:val="00DE4C4A"/>
    <w:rsid w:val="00DE72B1"/>
    <w:rsid w:val="00DF22BB"/>
    <w:rsid w:val="00DF511F"/>
    <w:rsid w:val="00E01557"/>
    <w:rsid w:val="00E1295E"/>
    <w:rsid w:val="00E13924"/>
    <w:rsid w:val="00E14153"/>
    <w:rsid w:val="00E1597F"/>
    <w:rsid w:val="00E216A8"/>
    <w:rsid w:val="00E21BDF"/>
    <w:rsid w:val="00E23A48"/>
    <w:rsid w:val="00E25C86"/>
    <w:rsid w:val="00E261C2"/>
    <w:rsid w:val="00E263CF"/>
    <w:rsid w:val="00E31070"/>
    <w:rsid w:val="00E32264"/>
    <w:rsid w:val="00E37844"/>
    <w:rsid w:val="00E41659"/>
    <w:rsid w:val="00E43B87"/>
    <w:rsid w:val="00E524D9"/>
    <w:rsid w:val="00E5343C"/>
    <w:rsid w:val="00E563A5"/>
    <w:rsid w:val="00E60684"/>
    <w:rsid w:val="00E61F71"/>
    <w:rsid w:val="00E646EC"/>
    <w:rsid w:val="00E658F0"/>
    <w:rsid w:val="00E71BA7"/>
    <w:rsid w:val="00E730F8"/>
    <w:rsid w:val="00E742C6"/>
    <w:rsid w:val="00E76044"/>
    <w:rsid w:val="00E92B14"/>
    <w:rsid w:val="00E96671"/>
    <w:rsid w:val="00EA7C59"/>
    <w:rsid w:val="00EB25BA"/>
    <w:rsid w:val="00EC55B5"/>
    <w:rsid w:val="00ED07D0"/>
    <w:rsid w:val="00ED1B05"/>
    <w:rsid w:val="00ED5C7B"/>
    <w:rsid w:val="00EE196F"/>
    <w:rsid w:val="00EE27C3"/>
    <w:rsid w:val="00EF1E89"/>
    <w:rsid w:val="00EF2A75"/>
    <w:rsid w:val="00EF2F74"/>
    <w:rsid w:val="00F01902"/>
    <w:rsid w:val="00F23382"/>
    <w:rsid w:val="00F234F3"/>
    <w:rsid w:val="00F267E6"/>
    <w:rsid w:val="00F26E03"/>
    <w:rsid w:val="00F307A5"/>
    <w:rsid w:val="00F34914"/>
    <w:rsid w:val="00F41AA6"/>
    <w:rsid w:val="00F41DF5"/>
    <w:rsid w:val="00F46F6A"/>
    <w:rsid w:val="00F558CF"/>
    <w:rsid w:val="00F60585"/>
    <w:rsid w:val="00F73013"/>
    <w:rsid w:val="00F813CA"/>
    <w:rsid w:val="00F828EC"/>
    <w:rsid w:val="00F93F34"/>
    <w:rsid w:val="00F968D0"/>
    <w:rsid w:val="00F97DF3"/>
    <w:rsid w:val="00FA0A9D"/>
    <w:rsid w:val="00FA145E"/>
    <w:rsid w:val="00FA2AB8"/>
    <w:rsid w:val="00FA6653"/>
    <w:rsid w:val="00FB0827"/>
    <w:rsid w:val="00FB1568"/>
    <w:rsid w:val="00FB5A4C"/>
    <w:rsid w:val="00FB6402"/>
    <w:rsid w:val="00FB7493"/>
    <w:rsid w:val="00FC0F80"/>
    <w:rsid w:val="00FC2359"/>
    <w:rsid w:val="00FD0AB5"/>
    <w:rsid w:val="00FD6471"/>
    <w:rsid w:val="00FE5397"/>
    <w:rsid w:val="00FF2339"/>
    <w:rsid w:val="00FF40A1"/>
    <w:rsid w:val="00FF7A37"/>
    <w:rsid w:val="013F1126"/>
    <w:rsid w:val="01685C75"/>
    <w:rsid w:val="022FB754"/>
    <w:rsid w:val="05182947"/>
    <w:rsid w:val="05234845"/>
    <w:rsid w:val="085AE907"/>
    <w:rsid w:val="096E5F21"/>
    <w:rsid w:val="09C7FE45"/>
    <w:rsid w:val="0DB520DA"/>
    <w:rsid w:val="0E752D9C"/>
    <w:rsid w:val="0FD81666"/>
    <w:rsid w:val="1494C338"/>
    <w:rsid w:val="15640BB1"/>
    <w:rsid w:val="176D4DF3"/>
    <w:rsid w:val="17CC63FA"/>
    <w:rsid w:val="1A4EC4D0"/>
    <w:rsid w:val="1A7845DE"/>
    <w:rsid w:val="1AD82DDE"/>
    <w:rsid w:val="1C5C90CB"/>
    <w:rsid w:val="1C86ACC0"/>
    <w:rsid w:val="1E6B3D7D"/>
    <w:rsid w:val="1F64E9F6"/>
    <w:rsid w:val="2379505D"/>
    <w:rsid w:val="26DA2563"/>
    <w:rsid w:val="2787C704"/>
    <w:rsid w:val="2AD8D51D"/>
    <w:rsid w:val="30C4CFA8"/>
    <w:rsid w:val="352E764E"/>
    <w:rsid w:val="35C0529D"/>
    <w:rsid w:val="35D54FBC"/>
    <w:rsid w:val="38F7823A"/>
    <w:rsid w:val="3A6A81C3"/>
    <w:rsid w:val="3A915962"/>
    <w:rsid w:val="3DA4E982"/>
    <w:rsid w:val="3E10F103"/>
    <w:rsid w:val="3E1519D8"/>
    <w:rsid w:val="430780F8"/>
    <w:rsid w:val="430C2396"/>
    <w:rsid w:val="47FEC99F"/>
    <w:rsid w:val="4823C42C"/>
    <w:rsid w:val="4B634180"/>
    <w:rsid w:val="4CDCC5FF"/>
    <w:rsid w:val="4D1A12CD"/>
    <w:rsid w:val="53739608"/>
    <w:rsid w:val="54702C74"/>
    <w:rsid w:val="576C13B9"/>
    <w:rsid w:val="5DAE6C57"/>
    <w:rsid w:val="61D3FF5C"/>
    <w:rsid w:val="6226D213"/>
    <w:rsid w:val="626D0C8F"/>
    <w:rsid w:val="63E758B3"/>
    <w:rsid w:val="67B75232"/>
    <w:rsid w:val="6CEC6692"/>
    <w:rsid w:val="6E029A4C"/>
    <w:rsid w:val="7296B983"/>
    <w:rsid w:val="7298883B"/>
    <w:rsid w:val="76C9BBF1"/>
    <w:rsid w:val="773B06A2"/>
    <w:rsid w:val="7A92FD66"/>
    <w:rsid w:val="7DBF2C0B"/>
    <w:rsid w:val="7E077063"/>
    <w:rsid w:val="7FD8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D69643"/>
  <w15:chartTrackingRefBased/>
  <w15:docId w15:val="{20C927A2-881E-45B0-9A46-14B7C2ACF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autoRedefine/>
    <w:qFormat/>
    <w:rsid w:val="00CF1468"/>
    <w:pPr>
      <w:keepNext/>
      <w:jc w:val="center"/>
      <w:outlineLvl w:val="0"/>
    </w:pPr>
    <w:rPr>
      <w:rFonts w:ascii="Arial" w:hAnsi="Arial" w:cs="Arial"/>
      <w:bCs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968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6743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" w:hAnsi="Arial"/>
      <w:b/>
      <w:bCs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rPr>
      <w:rFonts w:ascii="Arial" w:hAnsi="Arial" w:cs="Arial"/>
      <w:sz w:val="20"/>
    </w:rPr>
  </w:style>
  <w:style w:type="paragraph" w:customStyle="1" w:styleId="Formatvorlage1">
    <w:name w:val="Formatvorlage1"/>
    <w:basedOn w:val="Standard"/>
    <w:autoRedefine/>
    <w:pPr>
      <w:spacing w:line="360" w:lineRule="auto"/>
    </w:pPr>
    <w:rPr>
      <w:rFonts w:ascii="Arial" w:hAnsi="Arial"/>
      <w:bCs/>
    </w:rPr>
  </w:style>
  <w:style w:type="character" w:customStyle="1" w:styleId="berschrift3Zchn">
    <w:name w:val="Überschrift 3 Zchn"/>
    <w:link w:val="berschrift3"/>
    <w:uiPriority w:val="9"/>
    <w:semiHidden/>
    <w:rsid w:val="0056743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2Zchn">
    <w:name w:val="Überschrift 2 Zchn"/>
    <w:link w:val="berschrift2"/>
    <w:uiPriority w:val="9"/>
    <w:semiHidden/>
    <w:rsid w:val="00F968D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Fett">
    <w:name w:val="Strong"/>
    <w:qFormat/>
    <w:rsid w:val="00F968D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3F6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93F6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24C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ichtaufgelsteErwhnung1">
    <w:name w:val="Nicht aufgelöste Erwähnung1"/>
    <w:uiPriority w:val="99"/>
    <w:semiHidden/>
    <w:unhideWhenUsed/>
    <w:rsid w:val="00824CD4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1B744D"/>
    <w:rPr>
      <w:color w:val="954F72" w:themeColor="followedHyperlink"/>
      <w:u w:val="single"/>
    </w:rPr>
  </w:style>
  <w:style w:type="paragraph" w:styleId="Kommentartext">
    <w:name w:val="annotation text"/>
    <w:basedOn w:val="Standard"/>
    <w:link w:val="KommentartextZchn"/>
    <w:uiPriority w:val="99"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C0A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C0A87"/>
    <w:rPr>
      <w:b/>
      <w:bCs/>
    </w:rPr>
  </w:style>
  <w:style w:type="character" w:customStyle="1" w:styleId="A0">
    <w:name w:val="A0"/>
    <w:uiPriority w:val="99"/>
    <w:rsid w:val="003A59F1"/>
    <w:rPr>
      <w:rFonts w:cs="DINOT"/>
      <w:color w:val="000000"/>
      <w:sz w:val="20"/>
      <w:szCs w:val="20"/>
    </w:rPr>
  </w:style>
  <w:style w:type="character" w:customStyle="1" w:styleId="A10">
    <w:name w:val="A10"/>
    <w:uiPriority w:val="99"/>
    <w:rsid w:val="003A59F1"/>
    <w:rPr>
      <w:rFonts w:cs="DINOT"/>
      <w:color w:val="000000"/>
      <w:sz w:val="11"/>
      <w:szCs w:val="11"/>
    </w:rPr>
  </w:style>
  <w:style w:type="paragraph" w:styleId="berarbeitung">
    <w:name w:val="Revision"/>
    <w:hidden/>
    <w:uiPriority w:val="99"/>
    <w:semiHidden/>
    <w:rsid w:val="00BA0F0B"/>
    <w:rPr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4533A0"/>
    <w:rPr>
      <w:i/>
      <w:iCs/>
    </w:rPr>
  </w:style>
  <w:style w:type="character" w:customStyle="1" w:styleId="normaltextrun">
    <w:name w:val="normaltextrun"/>
    <w:basedOn w:val="Absatz-Standardschriftart"/>
    <w:rsid w:val="00D63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d.schmid@strothoff-international-school.de" TargetMode="External"/><Relationship Id="rId3" Type="http://schemas.openxmlformats.org/officeDocument/2006/relationships/hyperlink" Target="http://www.strothoff-international-school.de" TargetMode="External"/><Relationship Id="rId7" Type="http://schemas.openxmlformats.org/officeDocument/2006/relationships/hyperlink" Target="http://www.strothoff-international-school.de" TargetMode="External"/><Relationship Id="rId2" Type="http://schemas.openxmlformats.org/officeDocument/2006/relationships/hyperlink" Target="mailto:d.schmid@strothoff-international-school.de" TargetMode="External"/><Relationship Id="rId1" Type="http://schemas.openxmlformats.org/officeDocument/2006/relationships/image" Target="media/image2.jpeg"/><Relationship Id="rId6" Type="http://schemas.openxmlformats.org/officeDocument/2006/relationships/hyperlink" Target="mailto:d.schmid@strothoff-international-school.de" TargetMode="External"/><Relationship Id="rId5" Type="http://schemas.openxmlformats.org/officeDocument/2006/relationships/hyperlink" Target="http://www.strothoff-international-school.de" TargetMode="External"/><Relationship Id="rId4" Type="http://schemas.openxmlformats.org/officeDocument/2006/relationships/hyperlink" Target="mailto:d.schmid@strothoff-international-school.de" TargetMode="External"/><Relationship Id="rId9" Type="http://schemas.openxmlformats.org/officeDocument/2006/relationships/hyperlink" Target="http://www.strothoff-international-schoo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aulick.MHKNET\Anwendungsdaten\Microsoft\Vorlagen\MHK%20PM%20formatier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B3107-7DD5-4A86-AD18-35AEA2F1C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MHK PM formatiert</Template>
  <TotalTime>0</TotalTime>
  <Pages>1</Pages>
  <Words>274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PRESSE-INFO interdomus Haustechnik</vt:lpstr>
    </vt:vector>
  </TitlesOfParts>
  <Company>info-text</Company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 interdomus Haustechnik</dc:title>
  <dc:subject/>
  <dc:creator>Paulick, Jacqueline</dc:creator>
  <cp:keywords/>
  <cp:lastModifiedBy>Paulick, Jacqueline</cp:lastModifiedBy>
  <cp:revision>3</cp:revision>
  <cp:lastPrinted>2023-01-09T15:45:00Z</cp:lastPrinted>
  <dcterms:created xsi:type="dcterms:W3CDTF">2022-12-21T07:55:00Z</dcterms:created>
  <dcterms:modified xsi:type="dcterms:W3CDTF">2023-01-09T15:45:00Z</dcterms:modified>
</cp:coreProperties>
</file>